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7C27F" w14:textId="0728FEAF" w:rsidR="00B96054" w:rsidRDefault="00D8484A" w:rsidP="004A0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A87EC5" wp14:editId="251083B0">
                <wp:simplePos x="0" y="0"/>
                <wp:positionH relativeFrom="margin">
                  <wp:posOffset>5325745</wp:posOffset>
                </wp:positionH>
                <wp:positionV relativeFrom="margin">
                  <wp:posOffset>38100</wp:posOffset>
                </wp:positionV>
                <wp:extent cx="4618990" cy="2842895"/>
                <wp:effectExtent l="0" t="0" r="381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84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DE898" w14:textId="42E90832" w:rsidR="00D8484A" w:rsidRPr="00A16DB2" w:rsidRDefault="00D8484A" w:rsidP="00D8484A">
                            <w:pPr>
                              <w:pStyle w:val="Heading1"/>
                              <w:jc w:val="left"/>
                              <w:rPr>
                                <w:rFonts w:ascii="Arial" w:hAnsi="Arial" w:cs="Arial"/>
                                <w:b w:val="0"/>
                                <w:bCs/>
                                <w:color w:val="24294B"/>
                                <w:sz w:val="32"/>
                                <w:szCs w:val="32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b w:val="0"/>
                                <w:bCs/>
                                <w:color w:val="24294B"/>
                                <w:sz w:val="32"/>
                                <w:szCs w:val="32"/>
                              </w:rPr>
                              <w:t>My name is _____________________</w:t>
                            </w:r>
                          </w:p>
                          <w:p w14:paraId="5143FBFE" w14:textId="77777777" w:rsidR="00AB7C3A" w:rsidRPr="00A16DB2" w:rsidRDefault="00AB7C3A" w:rsidP="00AB7C3A">
                            <w:pPr>
                              <w:rPr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4F87FD9E" w14:textId="77777777" w:rsidR="00D8484A" w:rsidRPr="00A16DB2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am ________________ years old.</w:t>
                            </w:r>
                          </w:p>
                          <w:p w14:paraId="4E864728" w14:textId="77777777" w:rsidR="00AB7C3A" w:rsidRPr="00A16DB2" w:rsidRDefault="00AB7C3A" w:rsidP="00D8484A">
                            <w:pPr>
                              <w:rPr>
                                <w:rFonts w:ascii="Arial" w:hAnsi="Arial" w:cs="Arial"/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7F3BB039" w14:textId="288ADA1B" w:rsidR="00AB7C3A" w:rsidRPr="00A16DB2" w:rsidRDefault="00D8484A" w:rsidP="00D8484A">
                            <w:pPr>
                              <w:rPr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On Saturday I am going to Festival of The Girl for a fun day out. </w:t>
                            </w:r>
                            <w:r w:rsidRPr="00A16DB2">
                              <w:rPr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80AB0BA" w14:textId="21EA2087" w:rsidR="00D51465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</w:t>
                            </w:r>
                            <w:r w:rsidR="00D51465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_ </w:t>
                            </w:r>
                          </w:p>
                          <w:p w14:paraId="01DAEEDF" w14:textId="79C35865" w:rsidR="00D8484A" w:rsidRPr="00A16DB2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D51465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</w:t>
                            </w:r>
                            <w:r w:rsidR="00D51465" w:rsidRPr="00D51465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 xml:space="preserve"> name/s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) will go with me to Festival of The Girl</w:t>
                            </w:r>
                            <w:r w:rsidR="00AB7C3A"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4B52E73D" w14:textId="77777777" w:rsid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763568A" w14:textId="77777777" w:rsid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2F718CE" w14:textId="77777777" w:rsidR="00D8484A" w:rsidRP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87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35pt;margin-top:3pt;width:363.7pt;height:223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" filled="f" stroked="f">
                <v:textbox inset="0,0,0,0">
                  <w:txbxContent>
                    <w:p w14:paraId="50ADE898" w14:textId="42E90832" w:rsidR="00D8484A" w:rsidRPr="00A16DB2" w:rsidRDefault="00D8484A" w:rsidP="00D8484A">
                      <w:pPr>
                        <w:pStyle w:val="Heading1"/>
                        <w:jc w:val="left"/>
                        <w:rPr>
                          <w:rFonts w:ascii="Arial" w:hAnsi="Arial" w:cs="Arial"/>
                          <w:b w:val="0"/>
                          <w:bCs/>
                          <w:color w:val="24294B"/>
                          <w:sz w:val="32"/>
                          <w:szCs w:val="32"/>
                        </w:rPr>
                      </w:pPr>
                      <w:r w:rsidRPr="00A16DB2">
                        <w:rPr>
                          <w:rFonts w:ascii="Arial" w:hAnsi="Arial" w:cs="Arial"/>
                          <w:b w:val="0"/>
                          <w:bCs/>
                          <w:color w:val="24294B"/>
                          <w:sz w:val="32"/>
                          <w:szCs w:val="32"/>
                        </w:rPr>
                        <w:t>My name is _____________________</w:t>
                      </w:r>
                    </w:p>
                    <w:p w14:paraId="5143FBFE" w14:textId="77777777" w:rsidR="00AB7C3A" w:rsidRPr="00A16DB2" w:rsidRDefault="00AB7C3A" w:rsidP="00AB7C3A">
                      <w:pPr>
                        <w:rPr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4F87FD9E" w14:textId="77777777" w:rsidR="00D8484A" w:rsidRPr="00A16DB2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am ________________ years old.</w:t>
                      </w:r>
                    </w:p>
                    <w:p w14:paraId="4E864728" w14:textId="77777777" w:rsidR="00AB7C3A" w:rsidRPr="00A16DB2" w:rsidRDefault="00AB7C3A" w:rsidP="00D8484A">
                      <w:pPr>
                        <w:rPr>
                          <w:rFonts w:ascii="Arial" w:hAnsi="Arial" w:cs="Arial"/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7F3BB039" w14:textId="288ADA1B" w:rsidR="00AB7C3A" w:rsidRPr="00A16DB2" w:rsidRDefault="00D8484A" w:rsidP="00D8484A">
                      <w:pPr>
                        <w:rPr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On Saturday I am going to Festival of The Girl for a fun day out. </w:t>
                      </w:r>
                      <w:r w:rsidRPr="00A16DB2">
                        <w:rPr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380AB0BA" w14:textId="21EA2087" w:rsidR="00D51465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</w:t>
                      </w:r>
                      <w:r w:rsidR="00D51465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_ </w:t>
                      </w:r>
                    </w:p>
                    <w:p w14:paraId="01DAEEDF" w14:textId="79C35865" w:rsidR="00D8484A" w:rsidRPr="00A16DB2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D51465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</w:t>
                      </w:r>
                      <w:r w:rsidR="00D51465" w:rsidRPr="00D51465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 xml:space="preserve"> name/s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) will go with me to Festival of The Girl</w:t>
                      </w:r>
                      <w:r w:rsidR="00AB7C3A"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4B52E73D" w14:textId="77777777" w:rsid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  <w:p w14:paraId="6763568A" w14:textId="77777777" w:rsid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  <w:p w14:paraId="22F718CE" w14:textId="77777777" w:rsidR="00D8484A" w:rsidRP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BC3EC" wp14:editId="50AC5493">
                <wp:simplePos x="0" y="0"/>
                <wp:positionH relativeFrom="margin">
                  <wp:posOffset>-57785</wp:posOffset>
                </wp:positionH>
                <wp:positionV relativeFrom="margin">
                  <wp:posOffset>45605</wp:posOffset>
                </wp:positionV>
                <wp:extent cx="4618990" cy="1169035"/>
                <wp:effectExtent l="0" t="4445" r="1905" b="0"/>
                <wp:wrapSquare wrapText="bothSides"/>
                <wp:docPr id="281139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E11CD" w14:textId="77777777" w:rsidR="00553304" w:rsidRPr="00A16DB2" w:rsidRDefault="00D8484A" w:rsidP="00553304">
                            <w:pPr>
                              <w:jc w:val="center"/>
                              <w:rPr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t xml:space="preserve">Going to 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br/>
                              <w:t>Festival of The Girl</w:t>
                            </w:r>
                          </w:p>
                          <w:p w14:paraId="01D59836" w14:textId="6F5DD710" w:rsidR="00D8484A" w:rsidRPr="00A16DB2" w:rsidRDefault="00D8484A" w:rsidP="00D8484A">
                            <w:pPr>
                              <w:pStyle w:val="Heading1"/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C3EC" id="_x0000_s1027" type="#_x0000_t202" style="position:absolute;margin-left:-4.55pt;margin-top:3.6pt;width:363.7pt;height:92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" filled="f" stroked="f">
                <v:textbox inset="0,0,0,0">
                  <w:txbxContent>
                    <w:p w14:paraId="71DE11CD" w14:textId="77777777" w:rsidR="00553304" w:rsidRPr="00A16DB2" w:rsidRDefault="00D8484A" w:rsidP="00553304">
                      <w:pPr>
                        <w:jc w:val="center"/>
                        <w:rPr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t xml:space="preserve">Going to 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br/>
                        <w:t>Festival of The Girl</w:t>
                      </w:r>
                    </w:p>
                    <w:p w14:paraId="01D59836" w14:textId="6F5DD710" w:rsidR="00D8484A" w:rsidRPr="00A16DB2" w:rsidRDefault="00D8484A" w:rsidP="00D8484A">
                      <w:pPr>
                        <w:pStyle w:val="Heading1"/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F74628A" w14:textId="3AE64A3D" w:rsidR="00D8484A" w:rsidRDefault="00D8484A" w:rsidP="004A07B6"/>
    <w:p w14:paraId="02C25E8C" w14:textId="66F78410" w:rsidR="00D8484A" w:rsidRDefault="00A16DB2">
      <w:pPr>
        <w:suppressAutoHyphens w:val="0"/>
        <w:autoSpaceDE/>
        <w:autoSpaceDN/>
        <w:adjustRightInd/>
        <w:spacing w:after="0" w:line="240" w:lineRule="auto"/>
        <w:textAlignment w:val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D6E1EF9" wp14:editId="1ACEA446">
            <wp:simplePos x="0" y="0"/>
            <wp:positionH relativeFrom="column">
              <wp:posOffset>6436245</wp:posOffset>
            </wp:positionH>
            <wp:positionV relativeFrom="paragraph">
              <wp:posOffset>2477664</wp:posOffset>
            </wp:positionV>
            <wp:extent cx="3047042" cy="3476625"/>
            <wp:effectExtent l="0" t="0" r="1270" b="3175"/>
            <wp:wrapNone/>
            <wp:docPr id="216826765" name="Picture 21682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6765" name="Picture 2168267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4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478D7C" wp14:editId="1528249E">
                <wp:simplePos x="0" y="0"/>
                <wp:positionH relativeFrom="column">
                  <wp:posOffset>6739024</wp:posOffset>
                </wp:positionH>
                <wp:positionV relativeFrom="paragraph">
                  <wp:posOffset>4875126</wp:posOffset>
                </wp:positionV>
                <wp:extent cx="1845426" cy="964276"/>
                <wp:effectExtent l="0" t="0" r="0" b="1270"/>
                <wp:wrapNone/>
                <wp:docPr id="18898078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426" cy="964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690DC" id="Rectangle 10" o:spid="_x0000_s1026" style="position:absolute;margin-left:530.65pt;margin-top:383.85pt;width:145.3pt;height:7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" fillcolor="white [3212]" stroked="f" strokeweight="1pt"/>
            </w:pict>
          </mc:Fallback>
        </mc:AlternateContent>
      </w:r>
      <w:r w:rsidR="00D8484A">
        <w:rPr>
          <w:noProof/>
        </w:rPr>
        <w:drawing>
          <wp:anchor distT="0" distB="0" distL="114300" distR="114300" simplePos="0" relativeHeight="251683840" behindDoc="0" locked="0" layoutInCell="1" allowOverlap="1" wp14:anchorId="6D9903FD" wp14:editId="47ABCB72">
            <wp:simplePos x="0" y="0"/>
            <wp:positionH relativeFrom="column">
              <wp:posOffset>504190</wp:posOffset>
            </wp:positionH>
            <wp:positionV relativeFrom="paragraph">
              <wp:posOffset>1171979</wp:posOffset>
            </wp:positionV>
            <wp:extent cx="3476625" cy="3476625"/>
            <wp:effectExtent l="0" t="0" r="0" b="0"/>
            <wp:wrapNone/>
            <wp:docPr id="1868810033" name="Picture 18688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10033" name="Picture 1868810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4A">
        <w:br w:type="page"/>
      </w:r>
    </w:p>
    <w:p w14:paraId="70D7FA56" w14:textId="374BC755" w:rsidR="00A84CE3" w:rsidRDefault="00A84CE3" w:rsidP="004A07B6">
      <w:pPr>
        <w:sectPr w:rsidR="00A84CE3" w:rsidSect="003A2B53">
          <w:headerReference w:type="default" r:id="rId10"/>
          <w:footerReference w:type="default" r:id="rId11"/>
          <w:pgSz w:w="16838" w:h="11906" w:orient="landscape" w:code="9"/>
          <w:pgMar w:top="737" w:right="567" w:bottom="1361" w:left="567" w:header="397" w:footer="737" w:gutter="0"/>
          <w:cols w:space="720"/>
          <w:noEndnote/>
          <w:docGrid w:linePitch="354"/>
        </w:sectPr>
      </w:pPr>
    </w:p>
    <w:p w14:paraId="6B77277E" w14:textId="15A8A6CC" w:rsidR="0016276B" w:rsidRDefault="0016276B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F15C931" wp14:editId="4FB0631C">
                <wp:simplePos x="0" y="0"/>
                <wp:positionH relativeFrom="margin">
                  <wp:posOffset>5175885</wp:posOffset>
                </wp:positionH>
                <wp:positionV relativeFrom="margin">
                  <wp:posOffset>-45258</wp:posOffset>
                </wp:positionV>
                <wp:extent cx="4618990" cy="6550025"/>
                <wp:effectExtent l="0" t="0" r="3810" b="3175"/>
                <wp:wrapSquare wrapText="bothSides"/>
                <wp:docPr id="1129669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55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6EF0E" w14:textId="764EF163" w:rsidR="00071820" w:rsidRPr="00071820" w:rsidRDefault="001C1D3C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When 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arrive at Festival of The Girl 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will go through the main entrance.</w:t>
                            </w:r>
                          </w:p>
                          <w:p w14:paraId="359D5068" w14:textId="77777777" w:rsidR="0016276B" w:rsidRDefault="0016276B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F227C79" w14:textId="77777777" w:rsidR="0016276B" w:rsidRDefault="0016276B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0B0BA055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B1EE5E5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0A3538E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5D01318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AF5058F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D53A8FB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BE3796E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B46B8D1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3ED25CF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F20FD45" w14:textId="43672FF6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might have to wait in a queue while they look at our tickets and check our bags.</w:t>
                            </w:r>
                          </w:p>
                          <w:p w14:paraId="56345F5F" w14:textId="77777777" w:rsidR="001C1D3C" w:rsidRPr="009B4D3D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1F731D93" w14:textId="7A27FE94" w:rsidR="009B4D3D" w:rsidRDefault="001C1D3C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That is ok</w:t>
                            </w:r>
                            <w:r w:rsidR="009B4D3D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416FF876" w14:textId="77777777" w:rsidR="009B4D3D" w:rsidRPr="009B4D3D" w:rsidRDefault="009B4D3D" w:rsidP="0016276B">
                            <w:pPr>
                              <w:rPr>
                                <w:rFonts w:ascii="Arial" w:hAnsi="Arial" w:cs="Arial"/>
                                <w:color w:val="24294B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03CF147D" w14:textId="2C766A63" w:rsidR="009B4D3D" w:rsidRPr="009B4D3D" w:rsidRDefault="009B4D3D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will be given a wrist band to wear if I want to.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C931" id="_x0000_s1028" type="#_x0000_t202" style="position:absolute;margin-left:407.55pt;margin-top:-3.55pt;width:363.7pt;height:51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" filled="f" stroked="f">
                <v:textbox inset="0,0,0,0">
                  <w:txbxContent>
                    <w:p w14:paraId="18B6EF0E" w14:textId="764EF163" w:rsidR="00071820" w:rsidRPr="00071820" w:rsidRDefault="001C1D3C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When 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arrive at Festival of The Girl 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will go through the main entrance.</w:t>
                      </w:r>
                    </w:p>
                    <w:p w14:paraId="359D5068" w14:textId="77777777" w:rsidR="0016276B" w:rsidRDefault="0016276B" w:rsidP="0016276B">
                      <w:pPr>
                        <w:rPr>
                          <w:lang w:eastAsia="en-US"/>
                        </w:rPr>
                      </w:pPr>
                    </w:p>
                    <w:p w14:paraId="6F227C79" w14:textId="77777777" w:rsidR="0016276B" w:rsidRDefault="0016276B" w:rsidP="0016276B">
                      <w:pPr>
                        <w:rPr>
                          <w:lang w:eastAsia="en-US"/>
                        </w:rPr>
                      </w:pPr>
                    </w:p>
                    <w:p w14:paraId="0B0BA055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5B1EE5E5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30A3538E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35D01318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6AF5058F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2D53A8FB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2BE3796E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7B46B8D1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53ED25CF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7F20FD45" w14:textId="43672FF6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might have to wait in a queue while they look at our tickets and check our bags.</w:t>
                      </w:r>
                    </w:p>
                    <w:p w14:paraId="56345F5F" w14:textId="77777777" w:rsidR="001C1D3C" w:rsidRPr="009B4D3D" w:rsidRDefault="001C1D3C" w:rsidP="001C1D3C">
                      <w:pPr>
                        <w:rPr>
                          <w:rFonts w:ascii="Arial" w:hAnsi="Arial" w:cs="Arial"/>
                          <w:color w:val="24294B"/>
                          <w:sz w:val="16"/>
                          <w:szCs w:val="16"/>
                          <w:lang w:eastAsia="en-US"/>
                        </w:rPr>
                      </w:pPr>
                    </w:p>
                    <w:p w14:paraId="1F731D93" w14:textId="7A27FE94" w:rsidR="009B4D3D" w:rsidRDefault="001C1D3C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That is ok</w:t>
                      </w:r>
                      <w:r w:rsidR="009B4D3D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416FF876" w14:textId="77777777" w:rsidR="009B4D3D" w:rsidRPr="009B4D3D" w:rsidRDefault="009B4D3D" w:rsidP="0016276B">
                      <w:pPr>
                        <w:rPr>
                          <w:rFonts w:ascii="Arial" w:hAnsi="Arial" w:cs="Arial"/>
                          <w:color w:val="24294B"/>
                          <w:sz w:val="16"/>
                          <w:szCs w:val="16"/>
                          <w:lang w:eastAsia="en-US"/>
                        </w:rPr>
                      </w:pPr>
                    </w:p>
                    <w:p w14:paraId="03CF147D" w14:textId="2C766A63" w:rsidR="009B4D3D" w:rsidRPr="009B4D3D" w:rsidRDefault="009B4D3D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will be given a wrist band to wear if I want to.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1465">
        <w:rPr>
          <w:rFonts w:ascii="Arial" w:hAnsi="Arial" w:cs="Arial"/>
          <w:color w:val="24294B"/>
        </w:rPr>
        <w:t>I will travel to Festival of The Girl by __________________________________________</w:t>
      </w:r>
    </w:p>
    <w:p w14:paraId="21B3CE16" w14:textId="209597B6" w:rsidR="0016276B" w:rsidRDefault="001C1D3C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C73C9DA" wp14:editId="3B671788">
            <wp:simplePos x="0" y="0"/>
            <wp:positionH relativeFrom="column">
              <wp:posOffset>5168900</wp:posOffset>
            </wp:positionH>
            <wp:positionV relativeFrom="paragraph">
              <wp:posOffset>210589</wp:posOffset>
            </wp:positionV>
            <wp:extent cx="4689114" cy="3516835"/>
            <wp:effectExtent l="0" t="0" r="0" b="1270"/>
            <wp:wrapNone/>
            <wp:docPr id="936329070" name="Picture 93632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9070" name="Picture 9363290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4" cy="3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6B">
        <w:rPr>
          <w:rFonts w:ascii="Arial" w:hAnsi="Arial" w:cs="Arial"/>
          <w:color w:val="24294B"/>
        </w:rPr>
        <w:t>__________________________________________</w:t>
      </w:r>
    </w:p>
    <w:p w14:paraId="11793763" w14:textId="58D93A12" w:rsidR="0016276B" w:rsidRDefault="0016276B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rFonts w:ascii="Arial" w:hAnsi="Arial" w:cs="Arial"/>
          <w:color w:val="24294B"/>
        </w:rPr>
        <w:t>__________________________________________</w:t>
      </w:r>
    </w:p>
    <w:p w14:paraId="301AF3E2" w14:textId="39CC3968" w:rsidR="00D51465" w:rsidRPr="00D51465" w:rsidRDefault="00D51465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rFonts w:ascii="Arial" w:hAnsi="Arial" w:cs="Arial"/>
          <w:color w:val="24294B"/>
        </w:rPr>
        <w:t>(</w:t>
      </w:r>
      <w:r w:rsidRPr="00D51465">
        <w:rPr>
          <w:rFonts w:ascii="Arial" w:hAnsi="Arial" w:cs="Arial"/>
          <w:i/>
          <w:iCs/>
          <w:color w:val="24294B"/>
        </w:rPr>
        <w:t>insert travel plans</w:t>
      </w:r>
      <w:r>
        <w:rPr>
          <w:rFonts w:ascii="Arial" w:hAnsi="Arial" w:cs="Arial"/>
          <w:color w:val="24294B"/>
        </w:rPr>
        <w:t>)</w:t>
      </w:r>
    </w:p>
    <w:p w14:paraId="39CA79B2" w14:textId="631B69CD" w:rsidR="003D5049" w:rsidRDefault="003D5049" w:rsidP="00DA64C0">
      <w:pPr>
        <w:rPr>
          <w:color w:val="000000" w:themeColor="text1"/>
          <w:sz w:val="28"/>
          <w:szCs w:val="28"/>
        </w:rPr>
      </w:pPr>
    </w:p>
    <w:p w14:paraId="63EFD3D0" w14:textId="5D486DA1" w:rsidR="00DA64C0" w:rsidRDefault="00DA64C0" w:rsidP="00DA64C0">
      <w:pPr>
        <w:rPr>
          <w:color w:val="000000" w:themeColor="text1"/>
          <w:sz w:val="28"/>
          <w:szCs w:val="28"/>
        </w:rPr>
      </w:pPr>
    </w:p>
    <w:p w14:paraId="7B74DD54" w14:textId="10267CB2" w:rsidR="00DA64C0" w:rsidRDefault="0016276B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9093C8F" wp14:editId="0BBA7B86">
            <wp:simplePos x="0" y="0"/>
            <wp:positionH relativeFrom="column">
              <wp:posOffset>38735</wp:posOffset>
            </wp:positionH>
            <wp:positionV relativeFrom="paragraph">
              <wp:posOffset>264680</wp:posOffset>
            </wp:positionV>
            <wp:extent cx="4776470" cy="3540760"/>
            <wp:effectExtent l="0" t="0" r="0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9CA7" w14:textId="380BB831" w:rsidR="00DA64C0" w:rsidRDefault="00DA64C0" w:rsidP="00DA64C0">
      <w:pPr>
        <w:rPr>
          <w:color w:val="000000" w:themeColor="text1"/>
          <w:sz w:val="28"/>
          <w:szCs w:val="28"/>
        </w:rPr>
      </w:pPr>
    </w:p>
    <w:p w14:paraId="02987390" w14:textId="68325B59" w:rsidR="00DA64C0" w:rsidRDefault="00DA64C0" w:rsidP="00DA64C0">
      <w:pPr>
        <w:rPr>
          <w:color w:val="000000" w:themeColor="text1"/>
          <w:sz w:val="28"/>
          <w:szCs w:val="28"/>
        </w:rPr>
      </w:pPr>
    </w:p>
    <w:p w14:paraId="72463B98" w14:textId="6E81B74F" w:rsidR="00DA64C0" w:rsidRDefault="00DA64C0" w:rsidP="00DA64C0">
      <w:pPr>
        <w:rPr>
          <w:color w:val="000000" w:themeColor="text1"/>
          <w:sz w:val="28"/>
          <w:szCs w:val="28"/>
        </w:rPr>
      </w:pPr>
    </w:p>
    <w:p w14:paraId="5ED8194A" w14:textId="5A2D45FA" w:rsidR="00DA64C0" w:rsidRDefault="00DA64C0" w:rsidP="00DA64C0">
      <w:pPr>
        <w:rPr>
          <w:color w:val="000000" w:themeColor="text1"/>
          <w:sz w:val="28"/>
          <w:szCs w:val="28"/>
        </w:rPr>
      </w:pPr>
    </w:p>
    <w:p w14:paraId="55284477" w14:textId="04D779DA" w:rsidR="0091217C" w:rsidRDefault="0091217C" w:rsidP="00DA64C0">
      <w:pPr>
        <w:rPr>
          <w:color w:val="000000" w:themeColor="text1"/>
          <w:sz w:val="28"/>
          <w:szCs w:val="28"/>
        </w:rPr>
      </w:pPr>
    </w:p>
    <w:p w14:paraId="596A53E5" w14:textId="77777777" w:rsidR="0091217C" w:rsidRDefault="0091217C" w:rsidP="00DA64C0">
      <w:pPr>
        <w:rPr>
          <w:color w:val="000000" w:themeColor="text1"/>
          <w:sz w:val="28"/>
          <w:szCs w:val="28"/>
        </w:rPr>
      </w:pPr>
    </w:p>
    <w:p w14:paraId="2C27DE86" w14:textId="50C19CEF" w:rsidR="00DA64C0" w:rsidRDefault="00DA64C0" w:rsidP="00DA64C0">
      <w:pPr>
        <w:rPr>
          <w:color w:val="000000" w:themeColor="text1"/>
          <w:sz w:val="28"/>
          <w:szCs w:val="28"/>
        </w:rPr>
      </w:pPr>
    </w:p>
    <w:p w14:paraId="2EAE5EE8" w14:textId="7C82750A" w:rsidR="00D8484A" w:rsidRDefault="00D8484A" w:rsidP="00DA64C0">
      <w:pPr>
        <w:rPr>
          <w:color w:val="000000" w:themeColor="text1"/>
          <w:sz w:val="28"/>
          <w:szCs w:val="28"/>
        </w:rPr>
      </w:pPr>
    </w:p>
    <w:p w14:paraId="716F0639" w14:textId="77777777" w:rsidR="001C1D3C" w:rsidRDefault="001C1D3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</w:p>
    <w:p w14:paraId="22A61C06" w14:textId="77777777" w:rsidR="001C1D3C" w:rsidRDefault="001C1D3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3D0FBBE" w14:textId="0B7B7044" w:rsidR="00D8484A" w:rsidRDefault="00D4514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86B29DC" wp14:editId="6B012CB4">
            <wp:simplePos x="0" y="0"/>
            <wp:positionH relativeFrom="column">
              <wp:posOffset>59055</wp:posOffset>
            </wp:positionH>
            <wp:positionV relativeFrom="paragraph">
              <wp:posOffset>1532255</wp:posOffset>
            </wp:positionV>
            <wp:extent cx="4647565" cy="3248660"/>
            <wp:effectExtent l="0" t="0" r="635" b="8890"/>
            <wp:wrapNone/>
            <wp:docPr id="225611250" name="Picture 2256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11250" name="Picture 2256112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3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3D07E6" wp14:editId="198EA5F1">
                <wp:simplePos x="0" y="0"/>
                <wp:positionH relativeFrom="margin">
                  <wp:posOffset>5214620</wp:posOffset>
                </wp:positionH>
                <wp:positionV relativeFrom="margin">
                  <wp:posOffset>78105</wp:posOffset>
                </wp:positionV>
                <wp:extent cx="4618990" cy="6334125"/>
                <wp:effectExtent l="0" t="0" r="3810" b="3175"/>
                <wp:wrapSquare wrapText="bothSides"/>
                <wp:docPr id="1251623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33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FC00" w14:textId="77777777" w:rsidR="00F1338D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When I am in the festival there will be different activities I can try. </w:t>
                            </w:r>
                          </w:p>
                          <w:p w14:paraId="0036C448" w14:textId="77777777" w:rsidR="00F1338D" w:rsidRDefault="00F1338D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79012C9" w14:textId="4403B021" w:rsidR="00BD243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Here are some of the activities I can try if I want to</w:t>
                            </w:r>
                            <w:r w:rsidR="00F1338D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D2D6D6F" w14:textId="77777777" w:rsidR="00BD243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22CBE895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Boxing</w:t>
                            </w:r>
                          </w:p>
                          <w:p w14:paraId="03A66AE2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Yoga</w:t>
                            </w:r>
                          </w:p>
                          <w:p w14:paraId="225F0FE8" w14:textId="72B06322" w:rsidR="00BD2432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Trying a Virtual Reality headset</w:t>
                            </w:r>
                          </w:p>
                          <w:p w14:paraId="33F20CC7" w14:textId="06AF5B92" w:rsidR="00BD2432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Learning about being a pilot</w:t>
                            </w:r>
                          </w:p>
                          <w:p w14:paraId="488A9D72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Skateboarding</w:t>
                            </w:r>
                          </w:p>
                          <w:p w14:paraId="08C6F69C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Having my face painted</w:t>
                            </w:r>
                          </w:p>
                          <w:p w14:paraId="22C75B51" w14:textId="32ED44F7" w:rsidR="00BD2432" w:rsidRDefault="009C2754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Playing f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ootball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  <w:r w:rsidR="00D4514C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and rugby</w:t>
                            </w:r>
                          </w:p>
                          <w:p w14:paraId="5506F868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Arts and crafts</w:t>
                            </w:r>
                          </w:p>
                          <w:p w14:paraId="0774A0A6" w14:textId="4FB0E4CB" w:rsidR="00BD2432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Coding a robot </w:t>
                            </w:r>
                          </w:p>
                          <w:p w14:paraId="2F1F00D5" w14:textId="25FD67C0" w:rsidR="00D4514C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Making a body out of clay</w:t>
                            </w:r>
                          </w:p>
                          <w:p w14:paraId="6342B50F" w14:textId="1ADDDAAE" w:rsidR="00D4514C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Filming in a TV 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studio</w:t>
                            </w:r>
                          </w:p>
                          <w:p w14:paraId="62F29331" w14:textId="77777777" w:rsidR="00BD2432" w:rsidRPr="00A16DB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05BD6F" w14:textId="77777777" w:rsidR="00BD2432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A40FDC0" w14:textId="77777777" w:rsidR="00BD2432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A5391F4" w14:textId="77777777" w:rsidR="00BD2432" w:rsidRPr="00D8484A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07E6" id="_x0000_s1029" type="#_x0000_t202" style="position:absolute;margin-left:410.6pt;margin-top:6.15pt;width:363.7pt;height:49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" filled="f" stroked="f">
                <v:textbox inset="0,0,0,0">
                  <w:txbxContent>
                    <w:p w14:paraId="7DCAFC00" w14:textId="77777777" w:rsidR="00F1338D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When I am in the festival there will be different activities I can try. </w:t>
                      </w:r>
                    </w:p>
                    <w:p w14:paraId="0036C448" w14:textId="77777777" w:rsidR="00F1338D" w:rsidRDefault="00F1338D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79012C9" w14:textId="4403B021" w:rsidR="00BD243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Here are some of the activities I can try if I want to</w:t>
                      </w:r>
                      <w:r w:rsidR="00F1338D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0D2D6D6F" w14:textId="77777777" w:rsidR="00BD243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22CBE895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Boxing</w:t>
                      </w:r>
                    </w:p>
                    <w:p w14:paraId="03A66AE2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Yoga</w:t>
                      </w:r>
                    </w:p>
                    <w:p w14:paraId="225F0FE8" w14:textId="72B06322" w:rsidR="00BD2432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Trying a Virtual Reality headset</w:t>
                      </w:r>
                    </w:p>
                    <w:p w14:paraId="33F20CC7" w14:textId="06AF5B92" w:rsidR="00BD2432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Learning about being a pilot</w:t>
                      </w:r>
                    </w:p>
                    <w:p w14:paraId="488A9D72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Skateboarding</w:t>
                      </w:r>
                    </w:p>
                    <w:p w14:paraId="08C6F69C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Having my face painted</w:t>
                      </w:r>
                    </w:p>
                    <w:p w14:paraId="22C75B51" w14:textId="32ED44F7" w:rsidR="00BD2432" w:rsidRDefault="009C2754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Playing f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ootball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</w:t>
                      </w:r>
                      <w:r w:rsidR="00D4514C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and rugby</w:t>
                      </w:r>
                    </w:p>
                    <w:p w14:paraId="5506F868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Arts and crafts</w:t>
                      </w:r>
                    </w:p>
                    <w:p w14:paraId="0774A0A6" w14:textId="4FB0E4CB" w:rsidR="00BD2432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Coding a robot </w:t>
                      </w:r>
                    </w:p>
                    <w:p w14:paraId="2F1F00D5" w14:textId="25FD67C0" w:rsidR="00D4514C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Making a body out of clay</w:t>
                      </w:r>
                    </w:p>
                    <w:p w14:paraId="6342B50F" w14:textId="1ADDDAAE" w:rsidR="00D4514C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Filming in a TV 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studio</w:t>
                      </w:r>
                    </w:p>
                    <w:p w14:paraId="62F29331" w14:textId="77777777" w:rsidR="00BD2432" w:rsidRPr="00A16DB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05BD6F" w14:textId="77777777" w:rsidR="00BD2432" w:rsidRDefault="00BD2432" w:rsidP="00BD2432">
                      <w:pPr>
                        <w:rPr>
                          <w:lang w:eastAsia="en-US"/>
                        </w:rPr>
                      </w:pPr>
                    </w:p>
                    <w:p w14:paraId="6A40FDC0" w14:textId="77777777" w:rsidR="00BD2432" w:rsidRDefault="00BD2432" w:rsidP="00BD2432">
                      <w:pPr>
                        <w:rPr>
                          <w:lang w:eastAsia="en-US"/>
                        </w:rPr>
                      </w:pPr>
                    </w:p>
                    <w:p w14:paraId="5A5391F4" w14:textId="77777777" w:rsidR="00BD2432" w:rsidRPr="00D8484A" w:rsidRDefault="00BD2432" w:rsidP="00BD2432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2432">
        <w:rPr>
          <w:noProof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1D512583" wp14:editId="686AD742">
                <wp:simplePos x="0" y="0"/>
                <wp:positionH relativeFrom="margin">
                  <wp:posOffset>99176</wp:posOffset>
                </wp:positionH>
                <wp:positionV relativeFrom="margin">
                  <wp:posOffset>-10160</wp:posOffset>
                </wp:positionV>
                <wp:extent cx="4618990" cy="6267450"/>
                <wp:effectExtent l="0" t="0" r="3810" b="6350"/>
                <wp:wrapSquare wrapText="bothSides"/>
                <wp:docPr id="1048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E16D0" w14:textId="6585D671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will go up an escalator o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r in 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a lift. </w:t>
                            </w:r>
                          </w:p>
                          <w:p w14:paraId="09BDD9F8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35FBF9B" w14:textId="26D5E91B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will be given a goody bag with an activity book in it</w:t>
                            </w:r>
                            <w:r w:rsidR="00673395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and then I will enter the festival.</w:t>
                            </w:r>
                          </w:p>
                          <w:p w14:paraId="1B468636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B97847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EC24BB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EE0383F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ADAB7B4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3C6671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D6E543E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CA2BBC4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A0A47F6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77788A7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2645513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FC231CD" w14:textId="6DF1054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The festival might be busy with other people, but I will be ok. I will be with ______________________</w:t>
                            </w:r>
                          </w:p>
                          <w:p w14:paraId="57FD7C15" w14:textId="77777777" w:rsidR="001C1D3C" w:rsidRPr="00071820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071820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 name/s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).</w:t>
                            </w:r>
                          </w:p>
                          <w:p w14:paraId="328E2026" w14:textId="77777777" w:rsidR="001C1D3C" w:rsidRDefault="001C1D3C" w:rsidP="001C1D3C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11742893" w14:textId="77777777" w:rsidR="001C1D3C" w:rsidRPr="00D8484A" w:rsidRDefault="001C1D3C" w:rsidP="001C1D3C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2583" id="_x0000_s1030" type="#_x0000_t202" style="position:absolute;margin-left:7.8pt;margin-top:-.8pt;width:363.7pt;height:493.5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+K3AEAAJkDAAAOAAAAZHJzL2Uyb0RvYy54bWysU9tu2zAMfR+wfxD0vjgJuqw14hRdiw4D&#10;ugvQ9QNoWbaF2aJGKbGzrx8lx+m2vg17EShSOjrnkNpej30nDpq8QVvI1WIphbYKK2ObQj59u39z&#10;K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" filled="f" stroked="f">
                <v:textbox inset="0,0,0,0">
                  <w:txbxContent>
                    <w:p w14:paraId="17FE16D0" w14:textId="6585D671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will go up an escalator o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r in 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a lift. </w:t>
                      </w:r>
                    </w:p>
                    <w:p w14:paraId="09BDD9F8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35FBF9B" w14:textId="26D5E91B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will be given a goody bag with an activity book in it</w:t>
                      </w:r>
                      <w:r w:rsidR="00673395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and then I will enter the festival.</w:t>
                      </w:r>
                    </w:p>
                    <w:p w14:paraId="1B468636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B97847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EC24BB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EE0383F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ADAB7B4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3C6671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D6E543E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CA2BBC4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A0A47F6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77788A7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2645513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FC231CD" w14:textId="6DF1054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The festival might be busy with other people, but I will be ok. I will be with ______________________</w:t>
                      </w:r>
                    </w:p>
                    <w:p w14:paraId="57FD7C15" w14:textId="77777777" w:rsidR="001C1D3C" w:rsidRPr="00071820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071820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 name/s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).</w:t>
                      </w:r>
                    </w:p>
                    <w:p w14:paraId="328E2026" w14:textId="77777777" w:rsidR="001C1D3C" w:rsidRDefault="001C1D3C" w:rsidP="001C1D3C">
                      <w:pPr>
                        <w:rPr>
                          <w:lang w:eastAsia="en-US"/>
                        </w:rPr>
                      </w:pPr>
                    </w:p>
                    <w:p w14:paraId="11742893" w14:textId="77777777" w:rsidR="001C1D3C" w:rsidRPr="00D8484A" w:rsidRDefault="001C1D3C" w:rsidP="001C1D3C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1D3C">
        <w:rPr>
          <w:noProof/>
        </w:rPr>
        <w:drawing>
          <wp:anchor distT="0" distB="0" distL="114300" distR="114300" simplePos="0" relativeHeight="251708416" behindDoc="0" locked="0" layoutInCell="1" allowOverlap="1" wp14:anchorId="0DB8F3F3" wp14:editId="65111375">
            <wp:simplePos x="0" y="0"/>
            <wp:positionH relativeFrom="column">
              <wp:posOffset>-5106208</wp:posOffset>
            </wp:positionH>
            <wp:positionV relativeFrom="paragraph">
              <wp:posOffset>1620058</wp:posOffset>
            </wp:positionV>
            <wp:extent cx="4689114" cy="3540760"/>
            <wp:effectExtent l="0" t="0" r="0" b="2540"/>
            <wp:wrapNone/>
            <wp:docPr id="1016153785" name="Picture 101615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9070" name="Picture 9363290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4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4A">
        <w:rPr>
          <w:color w:val="000000" w:themeColor="text1"/>
          <w:sz w:val="28"/>
          <w:szCs w:val="28"/>
        </w:rPr>
        <w:br w:type="page"/>
      </w:r>
    </w:p>
    <w:p w14:paraId="32F5030A" w14:textId="7A00E2B1" w:rsidR="00D8484A" w:rsidRDefault="00D4514C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386EFD2" wp14:editId="6432F3DB">
            <wp:simplePos x="0" y="0"/>
            <wp:positionH relativeFrom="column">
              <wp:posOffset>-112395</wp:posOffset>
            </wp:positionH>
            <wp:positionV relativeFrom="paragraph">
              <wp:posOffset>335280</wp:posOffset>
            </wp:positionV>
            <wp:extent cx="4996180" cy="5896610"/>
            <wp:effectExtent l="0" t="0" r="0" b="8890"/>
            <wp:wrapNone/>
            <wp:docPr id="51489377" name="Picture 5148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377" name="Picture 514893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8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75C7839" wp14:editId="0F05A2D4">
                <wp:simplePos x="0" y="0"/>
                <wp:positionH relativeFrom="margin">
                  <wp:posOffset>5192395</wp:posOffset>
                </wp:positionH>
                <wp:positionV relativeFrom="margin">
                  <wp:posOffset>204470</wp:posOffset>
                </wp:positionV>
                <wp:extent cx="4618990" cy="1097280"/>
                <wp:effectExtent l="0" t="0" r="3810" b="7620"/>
                <wp:wrapSquare wrapText="bothSides"/>
                <wp:docPr id="1642403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16D20" w14:textId="73A223A9" w:rsidR="00071820" w:rsidRDefault="00BE3DDC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The </w:t>
                            </w:r>
                            <w:r w:rsidR="00B70D99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activities that I would like to try are:</w:t>
                            </w:r>
                          </w:p>
                          <w:p w14:paraId="60F5C58B" w14:textId="31FA4B58" w:rsidR="00F1338D" w:rsidRDefault="00F1338D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79899EEA" w14:textId="77777777" w:rsidR="00BE3DDC" w:rsidRDefault="00BE3DDC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8F9E60D" w14:textId="77777777" w:rsid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1F72FB9" w14:textId="77777777" w:rsidR="00071820" w:rsidRPr="00F335CE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107D58A" w14:textId="77777777" w:rsidR="00F335CE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0497FD95" w14:textId="77777777" w:rsidR="00F335CE" w:rsidRPr="00D8484A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7839" id="_x0000_s1031" type="#_x0000_t202" style="position:absolute;margin-left:408.85pt;margin-top:16.1pt;width:363.7pt;height:86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" filled="f" stroked="f">
                <v:textbox inset="0,0,0,0">
                  <w:txbxContent>
                    <w:p w14:paraId="48216D20" w14:textId="73A223A9" w:rsidR="00071820" w:rsidRDefault="00BE3DDC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The </w:t>
                      </w:r>
                      <w:r w:rsidR="00B70D99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activities that I would like to try are:</w:t>
                      </w:r>
                    </w:p>
                    <w:p w14:paraId="60F5C58B" w14:textId="31FA4B58" w:rsidR="00F1338D" w:rsidRDefault="00F1338D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79899EEA" w14:textId="77777777" w:rsidR="00BE3DDC" w:rsidRDefault="00BE3DDC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8F9E60D" w14:textId="77777777" w:rsid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1F72FB9" w14:textId="77777777" w:rsidR="00071820" w:rsidRPr="00F335CE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107D58A" w14:textId="77777777" w:rsidR="00F335CE" w:rsidRDefault="00F335CE" w:rsidP="00F335CE">
                      <w:pPr>
                        <w:rPr>
                          <w:lang w:eastAsia="en-US"/>
                        </w:rPr>
                      </w:pPr>
                    </w:p>
                    <w:p w14:paraId="0497FD95" w14:textId="77777777" w:rsidR="00F335CE" w:rsidRPr="00D8484A" w:rsidRDefault="00F335CE" w:rsidP="00F335CE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4C6037E" w14:textId="48347FA7" w:rsidR="00D8484A" w:rsidRDefault="00F1338D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CF43853" wp14:editId="5C93D6BF">
                <wp:simplePos x="0" y="0"/>
                <wp:positionH relativeFrom="margin">
                  <wp:posOffset>5192337</wp:posOffset>
                </wp:positionH>
                <wp:positionV relativeFrom="margin">
                  <wp:posOffset>5108633</wp:posOffset>
                </wp:positionV>
                <wp:extent cx="4618990" cy="1296670"/>
                <wp:effectExtent l="0" t="0" r="3810" b="11430"/>
                <wp:wrapSquare wrapText="bothSides"/>
                <wp:docPr id="1072196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5B4A" w14:textId="3DB4ABB8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can change my mind at the festival and try something different.</w:t>
                            </w:r>
                          </w:p>
                          <w:p w14:paraId="606827BB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723FCA" w14:textId="09AA531E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That is ok. </w:t>
                            </w:r>
                          </w:p>
                          <w:p w14:paraId="42FBF589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7075678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F8D214B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4432311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3853" id="_x0000_s1032" type="#_x0000_t202" style="position:absolute;margin-left:408.85pt;margin-top:402.25pt;width:363.7pt;height:10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" filled="f" stroked="f">
                <v:textbox inset="0,0,0,0">
                  <w:txbxContent>
                    <w:p w14:paraId="3D355B4A" w14:textId="3DB4ABB8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can change my mind at the festival and try something different.</w:t>
                      </w:r>
                    </w:p>
                    <w:p w14:paraId="606827BB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723FCA" w14:textId="09AA531E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That is ok. </w:t>
                      </w:r>
                    </w:p>
                    <w:p w14:paraId="42FBF589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7075678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F8D214B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74432311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5070CCB" wp14:editId="6AA75322">
                <wp:simplePos x="0" y="0"/>
                <wp:positionH relativeFrom="margin">
                  <wp:posOffset>5195166</wp:posOffset>
                </wp:positionH>
                <wp:positionV relativeFrom="margin">
                  <wp:posOffset>4063134</wp:posOffset>
                </wp:positionV>
                <wp:extent cx="4618990" cy="431800"/>
                <wp:effectExtent l="0" t="0" r="3810" b="0"/>
                <wp:wrapSquare wrapText="bothSides"/>
                <wp:docPr id="1672677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CAD7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05CB7CA4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A794D9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AA23B33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CC5E6D9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F35EC12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0CCB" id="_x0000_s1033" type="#_x0000_t202" style="position:absolute;margin-left:409.05pt;margin-top:319.95pt;width:363.7pt;height:3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" filled="f" stroked="f">
                <v:textbox inset="0,0,0,0">
                  <w:txbxContent>
                    <w:p w14:paraId="662DCAD7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05CB7CA4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A794D9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AA23B33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CC5E6D9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5F35EC12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E858A37" wp14:editId="625453E6">
                <wp:simplePos x="0" y="0"/>
                <wp:positionH relativeFrom="margin">
                  <wp:posOffset>5195166</wp:posOffset>
                </wp:positionH>
                <wp:positionV relativeFrom="margin">
                  <wp:posOffset>3448685</wp:posOffset>
                </wp:positionV>
                <wp:extent cx="4618990" cy="431800"/>
                <wp:effectExtent l="0" t="0" r="3810" b="0"/>
                <wp:wrapSquare wrapText="bothSides"/>
                <wp:docPr id="323907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C1C56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25F8063B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713C9FE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D38F6D5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D620FE3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16084E62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A37" id="_x0000_s1034" type="#_x0000_t202" style="position:absolute;margin-left:409.05pt;margin-top:271.55pt;width:363.7pt;height:3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" filled="f" stroked="f">
                <v:textbox inset="0,0,0,0">
                  <w:txbxContent>
                    <w:p w14:paraId="5E9C1C56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25F8063B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713C9FE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D38F6D5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D620FE3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16084E62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C74DB1E" wp14:editId="5AB7F76E">
                <wp:simplePos x="0" y="0"/>
                <wp:positionH relativeFrom="margin">
                  <wp:posOffset>5195166</wp:posOffset>
                </wp:positionH>
                <wp:positionV relativeFrom="margin">
                  <wp:posOffset>2866390</wp:posOffset>
                </wp:positionV>
                <wp:extent cx="4618990" cy="431800"/>
                <wp:effectExtent l="0" t="0" r="3810" b="0"/>
                <wp:wrapSquare wrapText="bothSides"/>
                <wp:docPr id="7865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9002C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D1866A9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273098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68010D5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A129E82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757C6FA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DB1E" id="_x0000_s1035" type="#_x0000_t202" style="position:absolute;margin-left:409.05pt;margin-top:225.7pt;width:363.7pt;height:3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" filled="f" stroked="f">
                <v:textbox inset="0,0,0,0">
                  <w:txbxContent>
                    <w:p w14:paraId="2FC9002C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D1866A9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273098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68010D5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A129E82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7757C6FA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81C19A" wp14:editId="15DF5384">
                <wp:simplePos x="0" y="0"/>
                <wp:positionH relativeFrom="margin">
                  <wp:posOffset>5194935</wp:posOffset>
                </wp:positionH>
                <wp:positionV relativeFrom="margin">
                  <wp:posOffset>1734820</wp:posOffset>
                </wp:positionV>
                <wp:extent cx="4618990" cy="431800"/>
                <wp:effectExtent l="0" t="0" r="3810" b="0"/>
                <wp:wrapSquare wrapText="bothSides"/>
                <wp:docPr id="748863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8261C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264ABC1E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C1F8A5D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10BE5DC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07DD4C1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657D3EB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C19A" id="_x0000_s1036" type="#_x0000_t202" style="position:absolute;margin-left:409.05pt;margin-top:136.6pt;width:363.7pt;height:3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" filled="f" stroked="f">
                <v:textbox inset="0,0,0,0">
                  <w:txbxContent>
                    <w:p w14:paraId="3328261C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264ABC1E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C1F8A5D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10BE5DC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07DD4C1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3657D3EB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C17A6F8" wp14:editId="60EEEF7E">
                <wp:simplePos x="0" y="0"/>
                <wp:positionH relativeFrom="margin">
                  <wp:posOffset>5192395</wp:posOffset>
                </wp:positionH>
                <wp:positionV relativeFrom="margin">
                  <wp:posOffset>1168227</wp:posOffset>
                </wp:positionV>
                <wp:extent cx="4618990" cy="332105"/>
                <wp:effectExtent l="0" t="0" r="3810" b="10795"/>
                <wp:wrapSquare wrapText="bothSides"/>
                <wp:docPr id="726882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D488F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DE5670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4AE192F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6090F44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49B92D3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4F5C6A70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A6F8" id="_x0000_s1037" type="#_x0000_t202" style="position:absolute;margin-left:408.85pt;margin-top:92pt;width:363.7pt;height:2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Ec2gEAAJkDAAAOAAAAZHJzL2Uyb0RvYy54bWysU9tu2zAMfR+wfxD0vjhOt6I14hRdiw4D&#10;ugvQ7QNoWbaF2aJGKbGzrx8lx+kub8NeBJqUDs85pLc309CLgyZv0JYyX62l0FZhbWxbyq9fHl5d&#10;Se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" filled="f" stroked="f">
                <v:textbox inset="0,0,0,0">
                  <w:txbxContent>
                    <w:p w14:paraId="364D488F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DE5670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4AE192F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6090F44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49B92D3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4F5C6A70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5628689" wp14:editId="3B6E68C8">
                <wp:simplePos x="0" y="0"/>
                <wp:positionH relativeFrom="margin">
                  <wp:posOffset>5187142</wp:posOffset>
                </wp:positionH>
                <wp:positionV relativeFrom="margin">
                  <wp:posOffset>2281151</wp:posOffset>
                </wp:positionV>
                <wp:extent cx="4618990" cy="431800"/>
                <wp:effectExtent l="0" t="0" r="3810" b="0"/>
                <wp:wrapSquare wrapText="bothSides"/>
                <wp:docPr id="819420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A7B7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84EED61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6F56CB8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0589773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1B6F0FE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2480E6D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8689" id="_x0000_s1038" type="#_x0000_t202" style="position:absolute;margin-left:408.45pt;margin-top:179.6pt;width:363.7pt;height:3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" filled="f" stroked="f">
                <v:textbox inset="0,0,0,0">
                  <w:txbxContent>
                    <w:p w14:paraId="15AA7B7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84EED61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6F56CB8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0589773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1B6F0FE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22480E6D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484A">
        <w:rPr>
          <w:color w:val="000000" w:themeColor="text1"/>
          <w:sz w:val="28"/>
          <w:szCs w:val="28"/>
        </w:rPr>
        <w:br w:type="page"/>
      </w:r>
    </w:p>
    <w:p w14:paraId="2093D5F5" w14:textId="0CCDBA70" w:rsidR="005828C4" w:rsidRDefault="00673395" w:rsidP="00DA64C0">
      <w:pPr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599C6A" wp14:editId="0DC4B382">
                <wp:simplePos x="0" y="0"/>
                <wp:positionH relativeFrom="margin">
                  <wp:posOffset>88265</wp:posOffset>
                </wp:positionH>
                <wp:positionV relativeFrom="margin">
                  <wp:posOffset>21648</wp:posOffset>
                </wp:positionV>
                <wp:extent cx="4671060" cy="3374390"/>
                <wp:effectExtent l="0" t="0" r="2540" b="3810"/>
                <wp:wrapSquare wrapText="bothSides"/>
                <wp:docPr id="3095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337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B6BE7" w14:textId="7803065F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Although there will be lots going on I can take my time with ________________________________</w:t>
                            </w:r>
                          </w:p>
                          <w:p w14:paraId="703B6649" w14:textId="1EBD150E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F335CE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 name/s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) and have fun. </w:t>
                            </w:r>
                          </w:p>
                          <w:p w14:paraId="121B0037" w14:textId="77777777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16A873F" w14:textId="3C00A8BD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can try something new if I want to. </w:t>
                            </w:r>
                          </w:p>
                          <w:p w14:paraId="21E97F3B" w14:textId="77777777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EC39872" w14:textId="7CAC16E9" w:rsidR="00071820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If I don’t want to that is ok</w:t>
                            </w:r>
                            <w:r w:rsidR="00071820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7264964D" w14:textId="77777777" w:rsid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126A6A8" w14:textId="244953BD" w:rsidR="00071820" w:rsidRP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If I feel overwhelmed and worried that is ok. There is a quiet room I can use to relax.</w:t>
                            </w:r>
                          </w:p>
                          <w:p w14:paraId="77E72F8A" w14:textId="77777777" w:rsidR="00F335CE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B17B5A5" w14:textId="77777777" w:rsidR="00F335CE" w:rsidRPr="00D8484A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9C6A" id="_x0000_s1039" type="#_x0000_t202" style="position:absolute;margin-left:6.95pt;margin-top:1.7pt;width:367.8pt;height:265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" filled="f" stroked="f">
                <v:textbox inset="0,0,0,0">
                  <w:txbxContent>
                    <w:p w14:paraId="0A5B6BE7" w14:textId="7803065F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Although there will be lots going on I can take my time with ________________________________</w:t>
                      </w:r>
                    </w:p>
                    <w:p w14:paraId="703B6649" w14:textId="1EBD150E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F335CE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 name/s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) and have fun. </w:t>
                      </w:r>
                    </w:p>
                    <w:p w14:paraId="121B0037" w14:textId="77777777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16A873F" w14:textId="3C00A8BD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can try something new if I want to. </w:t>
                      </w:r>
                    </w:p>
                    <w:p w14:paraId="21E97F3B" w14:textId="77777777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EC39872" w14:textId="7CAC16E9" w:rsidR="00071820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If I don’t want to that is ok</w:t>
                      </w:r>
                      <w:r w:rsidR="00071820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7264964D" w14:textId="77777777" w:rsid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126A6A8" w14:textId="244953BD" w:rsidR="00071820" w:rsidRP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If I feel overwhelmed and worried that is ok. There is a quiet room I can use to relax.</w:t>
                      </w:r>
                    </w:p>
                    <w:p w14:paraId="77E72F8A" w14:textId="77777777" w:rsidR="00F335CE" w:rsidRDefault="00F335CE" w:rsidP="00F335CE">
                      <w:pPr>
                        <w:rPr>
                          <w:lang w:eastAsia="en-US"/>
                        </w:rPr>
                      </w:pPr>
                    </w:p>
                    <w:p w14:paraId="7B17B5A5" w14:textId="77777777" w:rsidR="00F335CE" w:rsidRPr="00D8484A" w:rsidRDefault="00F335CE" w:rsidP="00F335CE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0B8ABC" wp14:editId="7E155B14">
            <wp:simplePos x="0" y="0"/>
            <wp:positionH relativeFrom="margin">
              <wp:posOffset>5671762</wp:posOffset>
            </wp:positionH>
            <wp:positionV relativeFrom="paragraph">
              <wp:posOffset>2887262</wp:posOffset>
            </wp:positionV>
            <wp:extent cx="3528004" cy="3362325"/>
            <wp:effectExtent l="0" t="0" r="3175" b="31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9269175" wp14:editId="626E01C6">
                <wp:simplePos x="0" y="0"/>
                <wp:positionH relativeFrom="margin">
                  <wp:posOffset>5270269</wp:posOffset>
                </wp:positionH>
                <wp:positionV relativeFrom="margin">
                  <wp:posOffset>22918</wp:posOffset>
                </wp:positionV>
                <wp:extent cx="4618990" cy="2377440"/>
                <wp:effectExtent l="0" t="0" r="3810" b="10160"/>
                <wp:wrapSquare wrapText="bothSides"/>
                <wp:docPr id="1042182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39458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When the festival is over, I will go home with my Festival of The Girl goody bag.</w:t>
                            </w:r>
                          </w:p>
                          <w:p w14:paraId="7E8ECFFA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7CDAC1F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Going somewhere new is fun. I will learn new things. I will try something new if I want to. </w:t>
                            </w:r>
                          </w:p>
                          <w:p w14:paraId="3850F64E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505EE66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Well done me!</w:t>
                            </w:r>
                          </w:p>
                          <w:p w14:paraId="1F976D4A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486622" w14:textId="77777777" w:rsidR="00673395" w:rsidRPr="00F335CE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782ED4E" w14:textId="77777777" w:rsidR="00673395" w:rsidRDefault="00673395" w:rsidP="00673395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4D6CA11" w14:textId="77777777" w:rsidR="00673395" w:rsidRPr="00D8484A" w:rsidRDefault="00673395" w:rsidP="00673395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9175" id="_x0000_s1040" type="#_x0000_t202" style="position:absolute;margin-left:415pt;margin-top:1.8pt;width:363.7pt;height:187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" filled="f" stroked="f">
                <v:textbox inset="0,0,0,0">
                  <w:txbxContent>
                    <w:p w14:paraId="3FF39458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When the festival is over, I will go home with my Festival of The Girl goody bag.</w:t>
                      </w:r>
                    </w:p>
                    <w:p w14:paraId="7E8ECFFA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7CDAC1F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Going somewhere new is fun. I will learn new things. I will try something new if I want to. </w:t>
                      </w:r>
                    </w:p>
                    <w:p w14:paraId="3850F64E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505EE66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Well done me!</w:t>
                      </w:r>
                    </w:p>
                    <w:p w14:paraId="1F976D4A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486622" w14:textId="77777777" w:rsidR="00673395" w:rsidRPr="00F335CE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782ED4E" w14:textId="77777777" w:rsidR="00673395" w:rsidRDefault="00673395" w:rsidP="00673395">
                      <w:pPr>
                        <w:rPr>
                          <w:lang w:eastAsia="en-US"/>
                        </w:rPr>
                      </w:pPr>
                    </w:p>
                    <w:p w14:paraId="24D6CA11" w14:textId="77777777" w:rsidR="00673395" w:rsidRPr="00D8484A" w:rsidRDefault="00673395" w:rsidP="00673395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DB347ED" w14:textId="65085EE5" w:rsidR="00DA64C0" w:rsidRPr="005828C4" w:rsidRDefault="00673395" w:rsidP="005828C4">
      <w:pPr>
        <w:spacing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367FCCF" wp14:editId="42C5AC8A">
            <wp:simplePos x="0" y="0"/>
            <wp:positionH relativeFrom="column">
              <wp:posOffset>971954</wp:posOffset>
            </wp:positionH>
            <wp:positionV relativeFrom="paragraph">
              <wp:posOffset>128501</wp:posOffset>
            </wp:positionV>
            <wp:extent cx="2227580" cy="2354580"/>
            <wp:effectExtent l="0" t="0" r="0" b="0"/>
            <wp:wrapNone/>
            <wp:docPr id="1059907501" name="Picture 1059907501" descr="A group of cars and b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48943" name="Picture 732548943" descr="A group of cars and b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1AD1D" w14:textId="0A15E760" w:rsidR="00DA64C0" w:rsidRDefault="00DA64C0" w:rsidP="00DA64C0">
      <w:pPr>
        <w:rPr>
          <w:color w:val="000000" w:themeColor="text1"/>
          <w:sz w:val="28"/>
          <w:szCs w:val="28"/>
        </w:rPr>
      </w:pPr>
    </w:p>
    <w:p w14:paraId="34E59E2B" w14:textId="5DB30D34" w:rsidR="00DA64C0" w:rsidRDefault="00DA64C0" w:rsidP="00DA64C0">
      <w:pPr>
        <w:rPr>
          <w:color w:val="000000" w:themeColor="text1"/>
          <w:sz w:val="28"/>
          <w:szCs w:val="28"/>
        </w:rPr>
      </w:pPr>
    </w:p>
    <w:p w14:paraId="4AFB252C" w14:textId="12BFF870" w:rsidR="00DA64C0" w:rsidRDefault="00DA64C0" w:rsidP="00DA64C0">
      <w:pPr>
        <w:rPr>
          <w:rFonts w:ascii="Arial" w:hAnsi="Arial" w:cs="Arial"/>
          <w:sz w:val="28"/>
          <w:szCs w:val="28"/>
          <w:u w:val="single"/>
        </w:rPr>
      </w:pPr>
    </w:p>
    <w:p w14:paraId="6033D7B8" w14:textId="2F34AA66" w:rsidR="00DA64C0" w:rsidRPr="00657F4B" w:rsidRDefault="00DA64C0" w:rsidP="005D3409">
      <w:pPr>
        <w:pStyle w:val="NormalWeb"/>
        <w:spacing w:before="0" w:beforeAutospacing="0" w:after="160" w:afterAutospacing="0" w:line="276" w:lineRule="auto"/>
        <w:rPr>
          <w:rFonts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14:paraId="5F8FA717" w14:textId="1FF1FD40" w:rsidR="005D3409" w:rsidRPr="00657F4B" w:rsidRDefault="005D3409" w:rsidP="005828C4">
      <w:pPr>
        <w:spacing w:line="240" w:lineRule="auto"/>
        <w:rPr>
          <w:rFonts w:cs="Arial"/>
          <w:sz w:val="28"/>
          <w:szCs w:val="28"/>
        </w:rPr>
      </w:pPr>
    </w:p>
    <w:sectPr w:rsidR="005D3409" w:rsidRPr="00657F4B" w:rsidSect="00F128B9">
      <w:headerReference w:type="default" r:id="rId19"/>
      <w:footerReference w:type="default" r:id="rId20"/>
      <w:pgSz w:w="16838" w:h="11906" w:orient="landscape" w:code="9"/>
      <w:pgMar w:top="567" w:right="567" w:bottom="567" w:left="567" w:header="397" w:footer="737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84E14" w14:textId="77777777" w:rsidR="00990373" w:rsidRDefault="00990373" w:rsidP="004A07B6">
      <w:r>
        <w:separator/>
      </w:r>
    </w:p>
  </w:endnote>
  <w:endnote w:type="continuationSeparator" w:id="0">
    <w:p w14:paraId="5A98DCE6" w14:textId="77777777" w:rsidR="00990373" w:rsidRDefault="00990373" w:rsidP="004A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153637-CBED-45A9-BCFF-6E0088A52B61}"/>
    <w:embedBold r:id="rId2" w:fontKey="{CDC13F82-E507-4B8B-97F7-106CDD6FA60A}"/>
    <w:embedItalic r:id="rId3" w:fontKey="{795BEE96-5C4E-4827-B463-99083B5AFB3F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4" w:fontKey="{8E5A516D-A010-4A4C-954B-4D253D812C6F}"/>
    <w:embedBold r:id="rId5" w:fontKey="{A45F0138-8097-4072-BCAB-60EF6DAB775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6F6CD9-1418-46F5-97CA-B91425EE3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C4EAE" w14:textId="73F45CE4" w:rsidR="00AC196C" w:rsidRDefault="00313157" w:rsidP="004A07B6">
    <w:pPr>
      <w:pStyle w:val="Foot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DA51A94" wp14:editId="11F80C16">
          <wp:simplePos x="0" y="0"/>
          <wp:positionH relativeFrom="column">
            <wp:posOffset>6981190</wp:posOffset>
          </wp:positionH>
          <wp:positionV relativeFrom="paragraph">
            <wp:posOffset>-474345</wp:posOffset>
          </wp:positionV>
          <wp:extent cx="1314450" cy="107632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B33CC" w14:textId="77777777" w:rsidR="003A2B53" w:rsidRDefault="003A2B53" w:rsidP="004A0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E3E31" w14:textId="77777777" w:rsidR="00990373" w:rsidRDefault="00990373" w:rsidP="004A07B6">
      <w:r>
        <w:separator/>
      </w:r>
    </w:p>
  </w:footnote>
  <w:footnote w:type="continuationSeparator" w:id="0">
    <w:p w14:paraId="1B35CB73" w14:textId="77777777" w:rsidR="00990373" w:rsidRDefault="00990373" w:rsidP="004A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CB751" w14:textId="520F13A7" w:rsidR="00312885" w:rsidRDefault="00313157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C47957" wp14:editId="337C4BC9">
              <wp:simplePos x="0" y="0"/>
              <wp:positionH relativeFrom="column">
                <wp:posOffset>5126355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41275" b="3810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6ED2E61" id="AutoShape 11" o:spid="_x0000_s1026" style="position:absolute;margin-left:403.65pt;margin-top:-10.1pt;width:399.75pt;height:8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" filled="f" strokecolor="#bedec6" strokeweight="6pt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6FB5FB" wp14:editId="44C7F64B">
              <wp:simplePos x="0" y="0"/>
              <wp:positionH relativeFrom="column">
                <wp:posOffset>-236220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41275" b="38100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8D17CDE" id="AutoShape 10" o:spid="_x0000_s1026" style="position:absolute;margin-left:-18.6pt;margin-top:-10.1pt;width:399.75pt;height:8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" filled="f" strokecolor="#bedec6" strokeweight="6pt"/>
          </w:pict>
        </mc:Fallback>
      </mc:AlternateContent>
    </w:r>
    <w:r w:rsidR="00AA4A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88517" w14:textId="1FD0941C" w:rsidR="00A84CE3" w:rsidRDefault="00313157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1F962AD" wp14:editId="18CA3143">
              <wp:simplePos x="0" y="0"/>
              <wp:positionH relativeFrom="margin">
                <wp:posOffset>4986655</wp:posOffset>
              </wp:positionH>
              <wp:positionV relativeFrom="margin">
                <wp:posOffset>-377190</wp:posOffset>
              </wp:positionV>
              <wp:extent cx="0" cy="7162800"/>
              <wp:effectExtent l="12700" t="11430" r="6350" b="762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E20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392.65pt;margin-top:-29.7pt;width:0;height:56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">
              <v:stroke dashstyle="dash"/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4B688E" wp14:editId="52B881A2">
              <wp:simplePos x="0" y="0"/>
              <wp:positionH relativeFrom="column">
                <wp:posOffset>-207645</wp:posOffset>
              </wp:positionH>
              <wp:positionV relativeFrom="paragraph">
                <wp:posOffset>-109220</wp:posOffset>
              </wp:positionV>
              <wp:extent cx="10363200" cy="7258050"/>
              <wp:effectExtent l="38100" t="38100" r="38100" b="444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C5E6657" id="AutoShape 13" o:spid="_x0000_s1026" style="position:absolute;margin-left:-16.35pt;margin-top:-8.6pt;width:816pt;height:57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" filled="f" strokecolor="#bedec6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231F52"/>
    <w:multiLevelType w:val="hybridMultilevel"/>
    <w:tmpl w:val="7A383F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F0FA5"/>
    <w:multiLevelType w:val="hybridMultilevel"/>
    <w:tmpl w:val="C8A01D50"/>
    <w:lvl w:ilvl="0" w:tplc="DA3832DE">
      <w:start w:val="1"/>
      <w:numFmt w:val="bullet"/>
      <w:pStyle w:val="ListParagraph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82C4B32"/>
    <w:multiLevelType w:val="hybridMultilevel"/>
    <w:tmpl w:val="224E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730222">
    <w:abstractNumId w:val="2"/>
  </w:num>
  <w:num w:numId="2" w16cid:durableId="729962358">
    <w:abstractNumId w:val="7"/>
  </w:num>
  <w:num w:numId="3" w16cid:durableId="627443220">
    <w:abstractNumId w:val="0"/>
  </w:num>
  <w:num w:numId="4" w16cid:durableId="1715109655">
    <w:abstractNumId w:val="5"/>
  </w:num>
  <w:num w:numId="5" w16cid:durableId="1538274310">
    <w:abstractNumId w:val="5"/>
  </w:num>
  <w:num w:numId="6" w16cid:durableId="2064208180">
    <w:abstractNumId w:val="6"/>
  </w:num>
  <w:num w:numId="7" w16cid:durableId="1821118968">
    <w:abstractNumId w:val="3"/>
  </w:num>
  <w:num w:numId="8" w16cid:durableId="463473528">
    <w:abstractNumId w:val="4"/>
  </w:num>
  <w:num w:numId="9" w16cid:durableId="1065877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E3"/>
    <w:rsid w:val="00000180"/>
    <w:rsid w:val="00070F52"/>
    <w:rsid w:val="00071820"/>
    <w:rsid w:val="000B60A4"/>
    <w:rsid w:val="000C442B"/>
    <w:rsid w:val="000F262C"/>
    <w:rsid w:val="00130D05"/>
    <w:rsid w:val="0016276B"/>
    <w:rsid w:val="00166A97"/>
    <w:rsid w:val="001678B9"/>
    <w:rsid w:val="001C1D3C"/>
    <w:rsid w:val="001D6A87"/>
    <w:rsid w:val="001E14CE"/>
    <w:rsid w:val="001F2DD8"/>
    <w:rsid w:val="002231A8"/>
    <w:rsid w:val="0023322E"/>
    <w:rsid w:val="00247FF9"/>
    <w:rsid w:val="002D31CD"/>
    <w:rsid w:val="002E3B13"/>
    <w:rsid w:val="002E4225"/>
    <w:rsid w:val="002F1A97"/>
    <w:rsid w:val="00312885"/>
    <w:rsid w:val="00312E26"/>
    <w:rsid w:val="00313157"/>
    <w:rsid w:val="003471D3"/>
    <w:rsid w:val="0035035F"/>
    <w:rsid w:val="003706D9"/>
    <w:rsid w:val="003740BE"/>
    <w:rsid w:val="00397F69"/>
    <w:rsid w:val="003A2B53"/>
    <w:rsid w:val="003D02E3"/>
    <w:rsid w:val="003D40E2"/>
    <w:rsid w:val="003D4ACC"/>
    <w:rsid w:val="003D5049"/>
    <w:rsid w:val="00411AE5"/>
    <w:rsid w:val="0044535C"/>
    <w:rsid w:val="00461653"/>
    <w:rsid w:val="00473596"/>
    <w:rsid w:val="004A07B6"/>
    <w:rsid w:val="004E6F58"/>
    <w:rsid w:val="00553304"/>
    <w:rsid w:val="005620C3"/>
    <w:rsid w:val="0058005C"/>
    <w:rsid w:val="005828C4"/>
    <w:rsid w:val="00582AA3"/>
    <w:rsid w:val="005A6F52"/>
    <w:rsid w:val="005C33C0"/>
    <w:rsid w:val="005D3409"/>
    <w:rsid w:val="005D3C40"/>
    <w:rsid w:val="005F022B"/>
    <w:rsid w:val="005F105C"/>
    <w:rsid w:val="0061288A"/>
    <w:rsid w:val="006227BD"/>
    <w:rsid w:val="006277CF"/>
    <w:rsid w:val="00657F4B"/>
    <w:rsid w:val="00673395"/>
    <w:rsid w:val="006B2456"/>
    <w:rsid w:val="006C1276"/>
    <w:rsid w:val="007D2156"/>
    <w:rsid w:val="007D3B20"/>
    <w:rsid w:val="00805D05"/>
    <w:rsid w:val="008678C8"/>
    <w:rsid w:val="00872D60"/>
    <w:rsid w:val="0087547E"/>
    <w:rsid w:val="008C6546"/>
    <w:rsid w:val="008D1F80"/>
    <w:rsid w:val="008F6B11"/>
    <w:rsid w:val="00900D20"/>
    <w:rsid w:val="0091217C"/>
    <w:rsid w:val="00920F12"/>
    <w:rsid w:val="0098675E"/>
    <w:rsid w:val="00990373"/>
    <w:rsid w:val="009967FD"/>
    <w:rsid w:val="009B4D3D"/>
    <w:rsid w:val="009C2754"/>
    <w:rsid w:val="009D2419"/>
    <w:rsid w:val="009E74FB"/>
    <w:rsid w:val="009F3C31"/>
    <w:rsid w:val="00A15C7E"/>
    <w:rsid w:val="00A16DB2"/>
    <w:rsid w:val="00A67471"/>
    <w:rsid w:val="00A8075A"/>
    <w:rsid w:val="00A84CE3"/>
    <w:rsid w:val="00AA0B46"/>
    <w:rsid w:val="00AA4A05"/>
    <w:rsid w:val="00AB5D1A"/>
    <w:rsid w:val="00AB7C3A"/>
    <w:rsid w:val="00AC118F"/>
    <w:rsid w:val="00AC196C"/>
    <w:rsid w:val="00AC7ED1"/>
    <w:rsid w:val="00AE5C0E"/>
    <w:rsid w:val="00B205F7"/>
    <w:rsid w:val="00B5218B"/>
    <w:rsid w:val="00B70D99"/>
    <w:rsid w:val="00B934A5"/>
    <w:rsid w:val="00B9505F"/>
    <w:rsid w:val="00B96054"/>
    <w:rsid w:val="00BC6318"/>
    <w:rsid w:val="00BC77F8"/>
    <w:rsid w:val="00BD05A9"/>
    <w:rsid w:val="00BD2432"/>
    <w:rsid w:val="00BE3DDC"/>
    <w:rsid w:val="00BF04E8"/>
    <w:rsid w:val="00C171E4"/>
    <w:rsid w:val="00C415D1"/>
    <w:rsid w:val="00C50BC0"/>
    <w:rsid w:val="00C61373"/>
    <w:rsid w:val="00CB6661"/>
    <w:rsid w:val="00CC7261"/>
    <w:rsid w:val="00CF3BA6"/>
    <w:rsid w:val="00CF583A"/>
    <w:rsid w:val="00D07712"/>
    <w:rsid w:val="00D4514C"/>
    <w:rsid w:val="00D51465"/>
    <w:rsid w:val="00D568DB"/>
    <w:rsid w:val="00D7312F"/>
    <w:rsid w:val="00D8484A"/>
    <w:rsid w:val="00DA64C0"/>
    <w:rsid w:val="00DB1683"/>
    <w:rsid w:val="00E73ADB"/>
    <w:rsid w:val="00E8191C"/>
    <w:rsid w:val="00E93653"/>
    <w:rsid w:val="00EA20D1"/>
    <w:rsid w:val="00EC4115"/>
    <w:rsid w:val="00ED1CDA"/>
    <w:rsid w:val="00ED57AA"/>
    <w:rsid w:val="00EF44C9"/>
    <w:rsid w:val="00F100C6"/>
    <w:rsid w:val="00F128B9"/>
    <w:rsid w:val="00F1338D"/>
    <w:rsid w:val="00F22211"/>
    <w:rsid w:val="00F335CE"/>
    <w:rsid w:val="00F4033D"/>
    <w:rsid w:val="00F43613"/>
    <w:rsid w:val="00F467C2"/>
    <w:rsid w:val="00F534DB"/>
    <w:rsid w:val="00F55058"/>
    <w:rsid w:val="00F73E0C"/>
    <w:rsid w:val="00F85F32"/>
    <w:rsid w:val="00FA066F"/>
    <w:rsid w:val="00FB6E6E"/>
    <w:rsid w:val="00FC04B7"/>
    <w:rsid w:val="00FC13B8"/>
    <w:rsid w:val="00FC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7291F"/>
  <w15:chartTrackingRefBased/>
  <w15:docId w15:val="{47B63721-369E-4815-8D61-C14301F2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A07B6"/>
    <w:pPr>
      <w:suppressAutoHyphens/>
      <w:autoSpaceDE w:val="0"/>
      <w:autoSpaceDN w:val="0"/>
      <w:adjustRightInd w:val="0"/>
      <w:spacing w:after="160" w:line="259" w:lineRule="auto"/>
      <w:textAlignment w:val="center"/>
    </w:pPr>
    <w:rPr>
      <w:rFonts w:ascii="Twinkl" w:hAnsi="Twinkl" w:cs="Twinkl"/>
      <w:color w:val="1C1C1C"/>
      <w:sz w:val="32"/>
      <w:szCs w:val="3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A84CE3"/>
    <w:pPr>
      <w:spacing w:after="24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B6E6E"/>
    <w:pPr>
      <w:spacing w:before="57" w:after="0"/>
      <w:outlineLvl w:val="1"/>
    </w:pPr>
    <w:rPr>
      <w:b/>
      <w:bCs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B6E6E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A84CE3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B6E6E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B6E6E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B6E6E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FB6E6E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FB6E6E"/>
    <w:pPr>
      <w:ind w:left="357" w:hanging="357"/>
    </w:pPr>
  </w:style>
  <w:style w:type="character" w:customStyle="1" w:styleId="Bullets-TwinklChar">
    <w:name w:val="Bullets - Twinkl Char"/>
    <w:link w:val="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E73AD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E73AD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B6E6E"/>
    <w:pPr>
      <w:numPr>
        <w:numId w:val="5"/>
      </w:numPr>
    </w:pPr>
  </w:style>
  <w:style w:type="character" w:customStyle="1" w:styleId="NumberedBullets-TwinklChar">
    <w:name w:val="Numbered Bullets - Twinkl Char"/>
    <w:link w:val="Numbered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FB6E6E"/>
  </w:style>
  <w:style w:type="character" w:customStyle="1" w:styleId="IndentedNumberedBullets-TwinklChar">
    <w:name w:val="Indented Numbered Bullets - Twinkl Char"/>
    <w:link w:val="IndentedNumberedBullets-Twinkl"/>
    <w:rsid w:val="00FB6E6E"/>
  </w:style>
  <w:style w:type="paragraph" w:styleId="ListParagraph">
    <w:name w:val="List Paragraph"/>
    <w:aliases w:val="Indented Bullets - Twinkl"/>
    <w:basedOn w:val="Normal"/>
    <w:uiPriority w:val="34"/>
    <w:qFormat/>
    <w:rsid w:val="00FB6E6E"/>
    <w:pPr>
      <w:numPr>
        <w:numId w:val="7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FB6E6E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B6E6E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1KS1">
    <w:name w:val="Heading 1 (KS1)"/>
    <w:basedOn w:val="Normal"/>
    <w:uiPriority w:val="99"/>
    <w:rsid w:val="00D568DB"/>
    <w:pPr>
      <w:spacing w:after="170" w:line="288" w:lineRule="auto"/>
      <w:jc w:val="center"/>
    </w:pPr>
    <w:rPr>
      <w:b/>
      <w:bCs/>
      <w:color w:val="131312"/>
      <w:sz w:val="66"/>
      <w:szCs w:val="66"/>
      <w:lang w:eastAsia="zh-CN"/>
    </w:rPr>
  </w:style>
  <w:style w:type="paragraph" w:styleId="NormalWeb">
    <w:name w:val="Normal (Web)"/>
    <w:basedOn w:val="Normal"/>
    <w:uiPriority w:val="99"/>
    <w:unhideWhenUsed/>
    <w:rsid w:val="00DA64C0"/>
    <w:pPr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Current%20Work\T-S-3770-Touching-My-Own-Belongings-Social-Stories\-Editable\-Booklet\Editable%20Bookl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62CA0-16AF-4026-82C3-253765D76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 Booklet</Template>
  <TotalTime>20</TotalTime>
  <Pages>6</Pages>
  <Words>19</Words>
  <Characters>230</Characters>
  <Application>Microsoft Office Word</Application>
  <DocSecurity>0</DocSecurity>
  <Lines>46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Wright, Nick</cp:lastModifiedBy>
  <cp:revision>3</cp:revision>
  <dcterms:created xsi:type="dcterms:W3CDTF">2025-10-14T20:23:00Z</dcterms:created>
  <dcterms:modified xsi:type="dcterms:W3CDTF">2025-10-14T20:42:00Z</dcterms:modified>
</cp:coreProperties>
</file>