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7C27F" w14:textId="627D696D" w:rsidR="00B96054" w:rsidRDefault="00C447C8" w:rsidP="004A07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34BC3EC" wp14:editId="16B260C9">
                <wp:simplePos x="0" y="0"/>
                <wp:positionH relativeFrom="margin">
                  <wp:posOffset>-61595</wp:posOffset>
                </wp:positionH>
                <wp:positionV relativeFrom="margin">
                  <wp:posOffset>47625</wp:posOffset>
                </wp:positionV>
                <wp:extent cx="4618990" cy="1633855"/>
                <wp:effectExtent l="0" t="0" r="3810" b="4445"/>
                <wp:wrapSquare wrapText="bothSides"/>
                <wp:docPr id="281139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163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E11CD" w14:textId="4866F7EB" w:rsidR="00553304" w:rsidRPr="00A16DB2" w:rsidRDefault="00D8484A" w:rsidP="00553304">
                            <w:pPr>
                              <w:jc w:val="center"/>
                              <w:rPr>
                                <w:color w:val="24294B"/>
                                <w:lang w:eastAsia="en-US"/>
                              </w:rPr>
                            </w:pPr>
                            <w:r w:rsidRPr="00A16DB2">
                              <w:rPr>
                                <w:rFonts w:ascii="Arial" w:hAnsi="Arial" w:cs="Arial"/>
                                <w:color w:val="24294B"/>
                                <w:sz w:val="66"/>
                                <w:szCs w:val="66"/>
                              </w:rPr>
                              <w:t xml:space="preserve">Going to </w:t>
                            </w:r>
                            <w:r w:rsidRPr="00A16DB2">
                              <w:rPr>
                                <w:rFonts w:ascii="Arial" w:hAnsi="Arial" w:cs="Arial"/>
                                <w:color w:val="24294B"/>
                                <w:sz w:val="66"/>
                                <w:szCs w:val="66"/>
                              </w:rPr>
                              <w:br/>
                              <w:t>Festival of The Girl</w:t>
                            </w:r>
                            <w:r w:rsidR="00C447C8">
                              <w:rPr>
                                <w:rFonts w:ascii="Arial" w:hAnsi="Arial" w:cs="Arial"/>
                                <w:color w:val="24294B"/>
                                <w:sz w:val="66"/>
                                <w:szCs w:val="66"/>
                              </w:rPr>
                              <w:t xml:space="preserve"> Newcastle</w:t>
                            </w:r>
                          </w:p>
                          <w:p w14:paraId="01D59836" w14:textId="6F5DD710" w:rsidR="00D8484A" w:rsidRPr="00A16DB2" w:rsidRDefault="00D8484A" w:rsidP="00D8484A">
                            <w:pPr>
                              <w:pStyle w:val="Heading1"/>
                              <w:rPr>
                                <w:rFonts w:ascii="Arial" w:hAnsi="Arial" w:cs="Arial"/>
                                <w:color w:val="24294B"/>
                                <w:sz w:val="66"/>
                                <w:szCs w:val="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BC3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5pt;margin-top:3.75pt;width:363.7pt;height:128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" filled="f" stroked="f">
                <v:textbox inset="0,0,0,0">
                  <w:txbxContent>
                    <w:p w14:paraId="71DE11CD" w14:textId="4866F7EB" w:rsidR="00553304" w:rsidRPr="00A16DB2" w:rsidRDefault="00D8484A" w:rsidP="00553304">
                      <w:pPr>
                        <w:jc w:val="center"/>
                        <w:rPr>
                          <w:color w:val="24294B"/>
                          <w:lang w:eastAsia="en-US"/>
                        </w:rPr>
                      </w:pPr>
                      <w:r w:rsidRPr="00A16DB2">
                        <w:rPr>
                          <w:rFonts w:ascii="Arial" w:hAnsi="Arial" w:cs="Arial"/>
                          <w:color w:val="24294B"/>
                          <w:sz w:val="66"/>
                          <w:szCs w:val="66"/>
                        </w:rPr>
                        <w:t xml:space="preserve">Going to </w:t>
                      </w:r>
                      <w:r w:rsidRPr="00A16DB2">
                        <w:rPr>
                          <w:rFonts w:ascii="Arial" w:hAnsi="Arial" w:cs="Arial"/>
                          <w:color w:val="24294B"/>
                          <w:sz w:val="66"/>
                          <w:szCs w:val="66"/>
                        </w:rPr>
                        <w:br/>
                        <w:t>Festival of The Girl</w:t>
                      </w:r>
                      <w:r w:rsidR="00C447C8">
                        <w:rPr>
                          <w:rFonts w:ascii="Arial" w:hAnsi="Arial" w:cs="Arial"/>
                          <w:color w:val="24294B"/>
                          <w:sz w:val="66"/>
                          <w:szCs w:val="66"/>
                        </w:rPr>
                        <w:t xml:space="preserve"> Newcastle</w:t>
                      </w:r>
                    </w:p>
                    <w:p w14:paraId="01D59836" w14:textId="6F5DD710" w:rsidR="00D8484A" w:rsidRPr="00A16DB2" w:rsidRDefault="00D8484A" w:rsidP="00D8484A">
                      <w:pPr>
                        <w:pStyle w:val="Heading1"/>
                        <w:rPr>
                          <w:rFonts w:ascii="Arial" w:hAnsi="Arial" w:cs="Arial"/>
                          <w:color w:val="24294B"/>
                          <w:sz w:val="66"/>
                          <w:szCs w:val="6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8484A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DA87EC5" wp14:editId="18B369A0">
                <wp:simplePos x="0" y="0"/>
                <wp:positionH relativeFrom="margin">
                  <wp:posOffset>5325745</wp:posOffset>
                </wp:positionH>
                <wp:positionV relativeFrom="margin">
                  <wp:posOffset>38100</wp:posOffset>
                </wp:positionV>
                <wp:extent cx="4618990" cy="2842895"/>
                <wp:effectExtent l="0" t="0" r="3810" b="190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284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DE898" w14:textId="42E90832" w:rsidR="00D8484A" w:rsidRPr="00A16DB2" w:rsidRDefault="00D8484A" w:rsidP="00D8484A">
                            <w:pPr>
                              <w:pStyle w:val="Heading1"/>
                              <w:jc w:val="left"/>
                              <w:rPr>
                                <w:rFonts w:ascii="Arial" w:hAnsi="Arial" w:cs="Arial"/>
                                <w:b w:val="0"/>
                                <w:bCs/>
                                <w:color w:val="24294B"/>
                                <w:sz w:val="32"/>
                                <w:szCs w:val="32"/>
                              </w:rPr>
                            </w:pPr>
                            <w:r w:rsidRPr="00A16DB2">
                              <w:rPr>
                                <w:rFonts w:ascii="Arial" w:hAnsi="Arial" w:cs="Arial"/>
                                <w:b w:val="0"/>
                                <w:bCs/>
                                <w:color w:val="24294B"/>
                                <w:sz w:val="32"/>
                                <w:szCs w:val="32"/>
                              </w:rPr>
                              <w:t>My name is _____________________</w:t>
                            </w:r>
                          </w:p>
                          <w:p w14:paraId="5143FBFE" w14:textId="77777777" w:rsidR="00AB7C3A" w:rsidRPr="00A16DB2" w:rsidRDefault="00AB7C3A" w:rsidP="00AB7C3A">
                            <w:pPr>
                              <w:rPr>
                                <w:color w:val="24294B"/>
                                <w:sz w:val="10"/>
                                <w:szCs w:val="10"/>
                                <w:lang w:eastAsia="en-US"/>
                              </w:rPr>
                            </w:pPr>
                          </w:p>
                          <w:p w14:paraId="4F87FD9E" w14:textId="77777777" w:rsidR="00D8484A" w:rsidRPr="00A16DB2" w:rsidRDefault="00D8484A" w:rsidP="00D8484A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 am ________________ years old.</w:t>
                            </w:r>
                          </w:p>
                          <w:p w14:paraId="4E864728" w14:textId="77777777" w:rsidR="00AB7C3A" w:rsidRPr="00A16DB2" w:rsidRDefault="00AB7C3A" w:rsidP="00D8484A">
                            <w:pPr>
                              <w:rPr>
                                <w:rFonts w:ascii="Arial" w:hAnsi="Arial" w:cs="Arial"/>
                                <w:color w:val="24294B"/>
                                <w:sz w:val="10"/>
                                <w:szCs w:val="10"/>
                                <w:lang w:eastAsia="en-US"/>
                              </w:rPr>
                            </w:pPr>
                          </w:p>
                          <w:p w14:paraId="7F3BB039" w14:textId="288ADA1B" w:rsidR="00AB7C3A" w:rsidRPr="00A16DB2" w:rsidRDefault="00D8484A" w:rsidP="00D8484A">
                            <w:pPr>
                              <w:rPr>
                                <w:color w:val="24294B"/>
                                <w:sz w:val="10"/>
                                <w:szCs w:val="10"/>
                                <w:lang w:eastAsia="en-US"/>
                              </w:rPr>
                            </w:pPr>
                            <w:r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On Saturday I am going to Festival of The Girl for a fun day out. </w:t>
                            </w:r>
                            <w:r w:rsidRPr="00A16DB2">
                              <w:rPr>
                                <w:color w:val="24294B"/>
                                <w:lang w:eastAsia="en-US"/>
                              </w:rPr>
                              <w:t xml:space="preserve"> </w:t>
                            </w:r>
                          </w:p>
                          <w:p w14:paraId="380AB0BA" w14:textId="21EA2087" w:rsidR="00D51465" w:rsidRDefault="00D8484A" w:rsidP="00D8484A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</w:t>
                            </w:r>
                            <w:r w:rsidR="00D51465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</w:t>
                            </w:r>
                            <w:r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_ </w:t>
                            </w:r>
                          </w:p>
                          <w:p w14:paraId="01DAEEDF" w14:textId="79C35865" w:rsidR="00D8484A" w:rsidRPr="00A16DB2" w:rsidRDefault="00D8484A" w:rsidP="00D8484A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(</w:t>
                            </w:r>
                            <w:r w:rsidRPr="00D51465">
                              <w:rPr>
                                <w:rFonts w:ascii="Arial" w:hAnsi="Arial" w:cs="Arial"/>
                                <w:i/>
                                <w:iCs/>
                                <w:color w:val="24294B"/>
                                <w:lang w:eastAsia="en-US"/>
                              </w:rPr>
                              <w:t>insert</w:t>
                            </w:r>
                            <w:r w:rsidR="00D51465" w:rsidRPr="00D51465">
                              <w:rPr>
                                <w:rFonts w:ascii="Arial" w:hAnsi="Arial" w:cs="Arial"/>
                                <w:i/>
                                <w:iCs/>
                                <w:color w:val="24294B"/>
                                <w:lang w:eastAsia="en-US"/>
                              </w:rPr>
                              <w:t xml:space="preserve"> name/s</w:t>
                            </w:r>
                            <w:r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) will go with me to Festival of The Girl</w:t>
                            </w:r>
                            <w:r w:rsidR="00AB7C3A"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.</w:t>
                            </w:r>
                          </w:p>
                          <w:p w14:paraId="4B52E73D" w14:textId="77777777" w:rsidR="00D8484A" w:rsidRDefault="00D8484A" w:rsidP="00D8484A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6763568A" w14:textId="77777777" w:rsidR="00D8484A" w:rsidRDefault="00D8484A" w:rsidP="00D8484A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22F718CE" w14:textId="77777777" w:rsidR="00D8484A" w:rsidRPr="00D8484A" w:rsidRDefault="00D8484A" w:rsidP="00D8484A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87EC5" id="_x0000_s1027" type="#_x0000_t202" style="position:absolute;margin-left:419.35pt;margin-top:3pt;width:363.7pt;height:223.8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" filled="f" stroked="f">
                <v:textbox inset="0,0,0,0">
                  <w:txbxContent>
                    <w:p w14:paraId="50ADE898" w14:textId="42E90832" w:rsidR="00D8484A" w:rsidRPr="00A16DB2" w:rsidRDefault="00D8484A" w:rsidP="00D8484A">
                      <w:pPr>
                        <w:pStyle w:val="Heading1"/>
                        <w:jc w:val="left"/>
                        <w:rPr>
                          <w:rFonts w:ascii="Arial" w:hAnsi="Arial" w:cs="Arial"/>
                          <w:b w:val="0"/>
                          <w:bCs/>
                          <w:color w:val="24294B"/>
                          <w:sz w:val="32"/>
                          <w:szCs w:val="32"/>
                        </w:rPr>
                      </w:pPr>
                      <w:r w:rsidRPr="00A16DB2">
                        <w:rPr>
                          <w:rFonts w:ascii="Arial" w:hAnsi="Arial" w:cs="Arial"/>
                          <w:b w:val="0"/>
                          <w:bCs/>
                          <w:color w:val="24294B"/>
                          <w:sz w:val="32"/>
                          <w:szCs w:val="32"/>
                        </w:rPr>
                        <w:t>My name is _____________________</w:t>
                      </w:r>
                    </w:p>
                    <w:p w14:paraId="5143FBFE" w14:textId="77777777" w:rsidR="00AB7C3A" w:rsidRPr="00A16DB2" w:rsidRDefault="00AB7C3A" w:rsidP="00AB7C3A">
                      <w:pPr>
                        <w:rPr>
                          <w:color w:val="24294B"/>
                          <w:sz w:val="10"/>
                          <w:szCs w:val="10"/>
                          <w:lang w:eastAsia="en-US"/>
                        </w:rPr>
                      </w:pPr>
                    </w:p>
                    <w:p w14:paraId="4F87FD9E" w14:textId="77777777" w:rsidR="00D8484A" w:rsidRPr="00A16DB2" w:rsidRDefault="00D8484A" w:rsidP="00D8484A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 am ________________ years old.</w:t>
                      </w:r>
                    </w:p>
                    <w:p w14:paraId="4E864728" w14:textId="77777777" w:rsidR="00AB7C3A" w:rsidRPr="00A16DB2" w:rsidRDefault="00AB7C3A" w:rsidP="00D8484A">
                      <w:pPr>
                        <w:rPr>
                          <w:rFonts w:ascii="Arial" w:hAnsi="Arial" w:cs="Arial"/>
                          <w:color w:val="24294B"/>
                          <w:sz w:val="10"/>
                          <w:szCs w:val="10"/>
                          <w:lang w:eastAsia="en-US"/>
                        </w:rPr>
                      </w:pPr>
                    </w:p>
                    <w:p w14:paraId="7F3BB039" w14:textId="288ADA1B" w:rsidR="00AB7C3A" w:rsidRPr="00A16DB2" w:rsidRDefault="00D8484A" w:rsidP="00D8484A">
                      <w:pPr>
                        <w:rPr>
                          <w:color w:val="24294B"/>
                          <w:sz w:val="10"/>
                          <w:szCs w:val="10"/>
                          <w:lang w:eastAsia="en-US"/>
                        </w:rPr>
                      </w:pPr>
                      <w:r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On Saturday I am going to Festival of The Girl for a fun day out. </w:t>
                      </w:r>
                      <w:r w:rsidRPr="00A16DB2">
                        <w:rPr>
                          <w:color w:val="24294B"/>
                          <w:lang w:eastAsia="en-US"/>
                        </w:rPr>
                        <w:t xml:space="preserve"> </w:t>
                      </w:r>
                    </w:p>
                    <w:p w14:paraId="380AB0BA" w14:textId="21EA2087" w:rsidR="00D51465" w:rsidRDefault="00D8484A" w:rsidP="00D8484A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</w:t>
                      </w:r>
                      <w:r w:rsidR="00D51465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</w:t>
                      </w:r>
                      <w:r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_ </w:t>
                      </w:r>
                    </w:p>
                    <w:p w14:paraId="01DAEEDF" w14:textId="79C35865" w:rsidR="00D8484A" w:rsidRPr="00A16DB2" w:rsidRDefault="00D8484A" w:rsidP="00D8484A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(</w:t>
                      </w:r>
                      <w:r w:rsidRPr="00D51465">
                        <w:rPr>
                          <w:rFonts w:ascii="Arial" w:hAnsi="Arial" w:cs="Arial"/>
                          <w:i/>
                          <w:iCs/>
                          <w:color w:val="24294B"/>
                          <w:lang w:eastAsia="en-US"/>
                        </w:rPr>
                        <w:t>insert</w:t>
                      </w:r>
                      <w:r w:rsidR="00D51465" w:rsidRPr="00D51465">
                        <w:rPr>
                          <w:rFonts w:ascii="Arial" w:hAnsi="Arial" w:cs="Arial"/>
                          <w:i/>
                          <w:iCs/>
                          <w:color w:val="24294B"/>
                          <w:lang w:eastAsia="en-US"/>
                        </w:rPr>
                        <w:t xml:space="preserve"> name/s</w:t>
                      </w:r>
                      <w:r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) will go with me to Festival of The Girl</w:t>
                      </w:r>
                      <w:r w:rsidR="00AB7C3A"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.</w:t>
                      </w:r>
                    </w:p>
                    <w:p w14:paraId="4B52E73D" w14:textId="77777777" w:rsidR="00D8484A" w:rsidRDefault="00D8484A" w:rsidP="00D8484A">
                      <w:pPr>
                        <w:rPr>
                          <w:lang w:eastAsia="en-US"/>
                        </w:rPr>
                      </w:pPr>
                    </w:p>
                    <w:p w14:paraId="6763568A" w14:textId="77777777" w:rsidR="00D8484A" w:rsidRDefault="00D8484A" w:rsidP="00D8484A">
                      <w:pPr>
                        <w:rPr>
                          <w:lang w:eastAsia="en-US"/>
                        </w:rPr>
                      </w:pPr>
                    </w:p>
                    <w:p w14:paraId="22F718CE" w14:textId="77777777" w:rsidR="00D8484A" w:rsidRPr="00D8484A" w:rsidRDefault="00D8484A" w:rsidP="00D8484A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F74628A" w14:textId="3AE64A3D" w:rsidR="00D8484A" w:rsidRDefault="00D8484A" w:rsidP="004A07B6"/>
    <w:p w14:paraId="02C25E8C" w14:textId="78AB7832" w:rsidR="00D8484A" w:rsidRDefault="00C447C8">
      <w:pPr>
        <w:suppressAutoHyphens w:val="0"/>
        <w:autoSpaceDE/>
        <w:autoSpaceDN/>
        <w:adjustRightInd/>
        <w:spacing w:after="0" w:line="240" w:lineRule="auto"/>
        <w:textAlignment w:val="auto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D9903FD" wp14:editId="137E4398">
            <wp:simplePos x="0" y="0"/>
            <wp:positionH relativeFrom="column">
              <wp:posOffset>499745</wp:posOffset>
            </wp:positionH>
            <wp:positionV relativeFrom="paragraph">
              <wp:posOffset>1167765</wp:posOffset>
            </wp:positionV>
            <wp:extent cx="3476625" cy="3476625"/>
            <wp:effectExtent l="0" t="0" r="0" b="0"/>
            <wp:wrapNone/>
            <wp:docPr id="1868810033" name="Picture 186881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10033" name="Picture 18688100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DB2">
        <w:rPr>
          <w:noProof/>
        </w:rPr>
        <w:drawing>
          <wp:anchor distT="0" distB="0" distL="114300" distR="114300" simplePos="0" relativeHeight="251689984" behindDoc="0" locked="0" layoutInCell="1" allowOverlap="1" wp14:anchorId="0D6E1EF9" wp14:editId="1ACEA446">
            <wp:simplePos x="0" y="0"/>
            <wp:positionH relativeFrom="column">
              <wp:posOffset>6436245</wp:posOffset>
            </wp:positionH>
            <wp:positionV relativeFrom="paragraph">
              <wp:posOffset>2477664</wp:posOffset>
            </wp:positionV>
            <wp:extent cx="3047042" cy="3476625"/>
            <wp:effectExtent l="0" t="0" r="1270" b="3175"/>
            <wp:wrapNone/>
            <wp:docPr id="216826765" name="Picture 216826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26765" name="Picture 21682676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42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DB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478D7C" wp14:editId="652F1431">
                <wp:simplePos x="0" y="0"/>
                <wp:positionH relativeFrom="column">
                  <wp:posOffset>6739024</wp:posOffset>
                </wp:positionH>
                <wp:positionV relativeFrom="paragraph">
                  <wp:posOffset>4875126</wp:posOffset>
                </wp:positionV>
                <wp:extent cx="1845426" cy="964276"/>
                <wp:effectExtent l="0" t="0" r="0" b="1270"/>
                <wp:wrapNone/>
                <wp:docPr id="188980780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426" cy="964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357D1" id="Rectangle 10" o:spid="_x0000_s1026" style="position:absolute;margin-left:530.65pt;margin-top:383.85pt;width:145.3pt;height:75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" fillcolor="white [3212]" stroked="f" strokeweight="1pt"/>
            </w:pict>
          </mc:Fallback>
        </mc:AlternateContent>
      </w:r>
      <w:r w:rsidR="00D8484A">
        <w:br w:type="page"/>
      </w:r>
    </w:p>
    <w:p w14:paraId="70D7FA56" w14:textId="374BC755" w:rsidR="00A84CE3" w:rsidRDefault="00A84CE3" w:rsidP="004A07B6">
      <w:pPr>
        <w:sectPr w:rsidR="00A84CE3" w:rsidSect="003A2B53">
          <w:headerReference w:type="default" r:id="rId10"/>
          <w:footerReference w:type="default" r:id="rId11"/>
          <w:pgSz w:w="16838" w:h="11906" w:orient="landscape" w:code="9"/>
          <w:pgMar w:top="737" w:right="567" w:bottom="1361" w:left="567" w:header="397" w:footer="737" w:gutter="0"/>
          <w:cols w:space="720"/>
          <w:noEndnote/>
          <w:docGrid w:linePitch="354"/>
        </w:sectPr>
      </w:pPr>
    </w:p>
    <w:p w14:paraId="6B77277E" w14:textId="15A8A6CC" w:rsidR="0016276B" w:rsidRDefault="0016276B" w:rsidP="005828C4">
      <w:pPr>
        <w:spacing w:line="240" w:lineRule="auto"/>
        <w:rPr>
          <w:rFonts w:ascii="Arial" w:hAnsi="Arial" w:cs="Arial"/>
          <w:color w:val="24294B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F15C931" wp14:editId="70F4ABF6">
                <wp:simplePos x="0" y="0"/>
                <wp:positionH relativeFrom="margin">
                  <wp:posOffset>5175885</wp:posOffset>
                </wp:positionH>
                <wp:positionV relativeFrom="margin">
                  <wp:posOffset>-45258</wp:posOffset>
                </wp:positionV>
                <wp:extent cx="4618990" cy="6550025"/>
                <wp:effectExtent l="0" t="0" r="3810" b="3175"/>
                <wp:wrapSquare wrapText="bothSides"/>
                <wp:docPr id="1129669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655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D342C" w14:textId="77777777" w:rsidR="005D6486" w:rsidRDefault="001C1D3C" w:rsidP="0016276B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When </w:t>
                            </w:r>
                            <w:r w:rsidR="00BD243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arrive at Festival of The Girl </w:t>
                            </w:r>
                            <w:r w:rsidR="005D6486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Newcastle </w:t>
                            </w:r>
                          </w:p>
                          <w:p w14:paraId="18B6EF0E" w14:textId="37DFE411" w:rsidR="00071820" w:rsidRPr="00071820" w:rsidRDefault="00BD2432" w:rsidP="0016276B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</w:t>
                            </w:r>
                            <w:r w:rsidR="001C1D3C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will go through the main entrance.</w:t>
                            </w:r>
                          </w:p>
                          <w:p w14:paraId="359D5068" w14:textId="77777777" w:rsidR="0016276B" w:rsidRDefault="0016276B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6F227C79" w14:textId="77777777" w:rsidR="0016276B" w:rsidRDefault="0016276B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0B0BA055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5B1EE5E5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30A3538E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35D01318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6AF5058F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2D53A8FB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2BE3796E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7B46B8D1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53ED25CF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7F20FD45" w14:textId="43672FF6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 might have to wait in a queue while they look at our tickets and check our bags.</w:t>
                            </w:r>
                          </w:p>
                          <w:p w14:paraId="56345F5F" w14:textId="77777777" w:rsidR="001C1D3C" w:rsidRPr="009B4D3D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  <w:p w14:paraId="1F731D93" w14:textId="7A27FE94" w:rsidR="009B4D3D" w:rsidRDefault="001C1D3C" w:rsidP="0016276B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That is ok</w:t>
                            </w:r>
                            <w:r w:rsidR="009B4D3D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.</w:t>
                            </w:r>
                          </w:p>
                          <w:p w14:paraId="416FF876" w14:textId="77777777" w:rsidR="009B4D3D" w:rsidRPr="009B4D3D" w:rsidRDefault="009B4D3D" w:rsidP="0016276B">
                            <w:pPr>
                              <w:rPr>
                                <w:rFonts w:ascii="Arial" w:hAnsi="Arial" w:cs="Arial"/>
                                <w:color w:val="24294B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  <w:p w14:paraId="03CF147D" w14:textId="2C766A63" w:rsidR="009B4D3D" w:rsidRPr="009B4D3D" w:rsidRDefault="009B4D3D" w:rsidP="0016276B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I will be given a wrist band to wear if I want to.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5C931" id="_x0000_s1028" type="#_x0000_t202" style="position:absolute;margin-left:407.55pt;margin-top:-3.55pt;width:363.7pt;height:515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" filled="f" stroked="f">
                <v:textbox inset="0,0,0,0">
                  <w:txbxContent>
                    <w:p w14:paraId="233D342C" w14:textId="77777777" w:rsidR="005D6486" w:rsidRDefault="001C1D3C" w:rsidP="0016276B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When </w:t>
                      </w:r>
                      <w:r w:rsidR="00BD243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arrive at Festival of The Girl </w:t>
                      </w:r>
                      <w:r w:rsidR="005D6486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Newcastle </w:t>
                      </w:r>
                    </w:p>
                    <w:p w14:paraId="18B6EF0E" w14:textId="37DFE411" w:rsidR="00071820" w:rsidRPr="00071820" w:rsidRDefault="00BD2432" w:rsidP="0016276B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</w:t>
                      </w:r>
                      <w:r w:rsidR="001C1D3C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will go through the main entrance.</w:t>
                      </w:r>
                    </w:p>
                    <w:p w14:paraId="359D5068" w14:textId="77777777" w:rsidR="0016276B" w:rsidRDefault="0016276B" w:rsidP="0016276B">
                      <w:pPr>
                        <w:rPr>
                          <w:lang w:eastAsia="en-US"/>
                        </w:rPr>
                      </w:pPr>
                    </w:p>
                    <w:p w14:paraId="6F227C79" w14:textId="77777777" w:rsidR="0016276B" w:rsidRDefault="0016276B" w:rsidP="0016276B">
                      <w:pPr>
                        <w:rPr>
                          <w:lang w:eastAsia="en-US"/>
                        </w:rPr>
                      </w:pPr>
                    </w:p>
                    <w:p w14:paraId="0B0BA055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5B1EE5E5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30A3538E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35D01318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6AF5058F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2D53A8FB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2BE3796E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7B46B8D1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53ED25CF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7F20FD45" w14:textId="43672FF6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 might have to wait in a queue while they look at our tickets and check our bags.</w:t>
                      </w:r>
                    </w:p>
                    <w:p w14:paraId="56345F5F" w14:textId="77777777" w:rsidR="001C1D3C" w:rsidRPr="009B4D3D" w:rsidRDefault="001C1D3C" w:rsidP="001C1D3C">
                      <w:pPr>
                        <w:rPr>
                          <w:rFonts w:ascii="Arial" w:hAnsi="Arial" w:cs="Arial"/>
                          <w:color w:val="24294B"/>
                          <w:sz w:val="16"/>
                          <w:szCs w:val="16"/>
                          <w:lang w:eastAsia="en-US"/>
                        </w:rPr>
                      </w:pPr>
                    </w:p>
                    <w:p w14:paraId="1F731D93" w14:textId="7A27FE94" w:rsidR="009B4D3D" w:rsidRDefault="001C1D3C" w:rsidP="0016276B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That is ok</w:t>
                      </w:r>
                      <w:r w:rsidR="009B4D3D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.</w:t>
                      </w:r>
                    </w:p>
                    <w:p w14:paraId="416FF876" w14:textId="77777777" w:rsidR="009B4D3D" w:rsidRPr="009B4D3D" w:rsidRDefault="009B4D3D" w:rsidP="0016276B">
                      <w:pPr>
                        <w:rPr>
                          <w:rFonts w:ascii="Arial" w:hAnsi="Arial" w:cs="Arial"/>
                          <w:color w:val="24294B"/>
                          <w:sz w:val="16"/>
                          <w:szCs w:val="16"/>
                          <w:lang w:eastAsia="en-US"/>
                        </w:rPr>
                      </w:pPr>
                    </w:p>
                    <w:p w14:paraId="03CF147D" w14:textId="2C766A63" w:rsidR="009B4D3D" w:rsidRPr="009B4D3D" w:rsidRDefault="009B4D3D" w:rsidP="0016276B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I will be given a wrist band to wear if I want to.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51465">
        <w:rPr>
          <w:rFonts w:ascii="Arial" w:hAnsi="Arial" w:cs="Arial"/>
          <w:color w:val="24294B"/>
        </w:rPr>
        <w:t>I will travel to Festival of The Girl by __________________________________________</w:t>
      </w:r>
    </w:p>
    <w:p w14:paraId="21B3CE16" w14:textId="209597B6" w:rsidR="0016276B" w:rsidRDefault="001C1D3C" w:rsidP="005828C4">
      <w:pPr>
        <w:spacing w:line="240" w:lineRule="auto"/>
        <w:rPr>
          <w:rFonts w:ascii="Arial" w:hAnsi="Arial" w:cs="Arial"/>
          <w:color w:val="24294B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C73C9DA" wp14:editId="7E074735">
            <wp:simplePos x="0" y="0"/>
            <wp:positionH relativeFrom="column">
              <wp:posOffset>5757761</wp:posOffset>
            </wp:positionH>
            <wp:positionV relativeFrom="paragraph">
              <wp:posOffset>207582</wp:posOffset>
            </wp:positionV>
            <wp:extent cx="3516835" cy="3516835"/>
            <wp:effectExtent l="0" t="0" r="1270" b="1270"/>
            <wp:wrapNone/>
            <wp:docPr id="936329070" name="Picture 936329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29070" name="Picture 9363290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835" cy="35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76B">
        <w:rPr>
          <w:rFonts w:ascii="Arial" w:hAnsi="Arial" w:cs="Arial"/>
          <w:color w:val="24294B"/>
        </w:rPr>
        <w:t>__________________________________________</w:t>
      </w:r>
    </w:p>
    <w:p w14:paraId="11793763" w14:textId="58D93A12" w:rsidR="0016276B" w:rsidRDefault="0016276B" w:rsidP="005828C4">
      <w:pPr>
        <w:spacing w:line="240" w:lineRule="auto"/>
        <w:rPr>
          <w:rFonts w:ascii="Arial" w:hAnsi="Arial" w:cs="Arial"/>
          <w:color w:val="24294B"/>
        </w:rPr>
      </w:pPr>
      <w:r>
        <w:rPr>
          <w:rFonts w:ascii="Arial" w:hAnsi="Arial" w:cs="Arial"/>
          <w:color w:val="24294B"/>
        </w:rPr>
        <w:t>__________________________________________</w:t>
      </w:r>
    </w:p>
    <w:p w14:paraId="301AF3E2" w14:textId="39CC3968" w:rsidR="00D51465" w:rsidRPr="00D51465" w:rsidRDefault="00D51465" w:rsidP="005828C4">
      <w:pPr>
        <w:spacing w:line="240" w:lineRule="auto"/>
        <w:rPr>
          <w:rFonts w:ascii="Arial" w:hAnsi="Arial" w:cs="Arial"/>
          <w:color w:val="24294B"/>
        </w:rPr>
      </w:pPr>
      <w:r>
        <w:rPr>
          <w:rFonts w:ascii="Arial" w:hAnsi="Arial" w:cs="Arial"/>
          <w:color w:val="24294B"/>
        </w:rPr>
        <w:t>(</w:t>
      </w:r>
      <w:r w:rsidRPr="00D51465">
        <w:rPr>
          <w:rFonts w:ascii="Arial" w:hAnsi="Arial" w:cs="Arial"/>
          <w:i/>
          <w:iCs/>
          <w:color w:val="24294B"/>
        </w:rPr>
        <w:t>insert travel plans</w:t>
      </w:r>
      <w:r>
        <w:rPr>
          <w:rFonts w:ascii="Arial" w:hAnsi="Arial" w:cs="Arial"/>
          <w:color w:val="24294B"/>
        </w:rPr>
        <w:t>)</w:t>
      </w:r>
    </w:p>
    <w:p w14:paraId="39CA79B2" w14:textId="631B69CD" w:rsidR="003D5049" w:rsidRDefault="003D5049" w:rsidP="00DA64C0">
      <w:pPr>
        <w:rPr>
          <w:color w:val="000000" w:themeColor="text1"/>
          <w:sz w:val="28"/>
          <w:szCs w:val="28"/>
        </w:rPr>
      </w:pPr>
    </w:p>
    <w:p w14:paraId="63EFD3D0" w14:textId="5D486DA1" w:rsidR="00DA64C0" w:rsidRDefault="00DA64C0" w:rsidP="00DA64C0">
      <w:pPr>
        <w:rPr>
          <w:color w:val="000000" w:themeColor="text1"/>
          <w:sz w:val="28"/>
          <w:szCs w:val="28"/>
        </w:rPr>
      </w:pPr>
    </w:p>
    <w:p w14:paraId="7B74DD54" w14:textId="10267CB2" w:rsidR="00DA64C0" w:rsidRDefault="0016276B" w:rsidP="00DA64C0">
      <w:pPr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9093C8F" wp14:editId="0BBA7B86">
            <wp:simplePos x="0" y="0"/>
            <wp:positionH relativeFrom="column">
              <wp:posOffset>38735</wp:posOffset>
            </wp:positionH>
            <wp:positionV relativeFrom="paragraph">
              <wp:posOffset>264680</wp:posOffset>
            </wp:positionV>
            <wp:extent cx="4776470" cy="3540760"/>
            <wp:effectExtent l="0" t="0" r="0" b="254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D9CA7" w14:textId="380BB831" w:rsidR="00DA64C0" w:rsidRDefault="00DA64C0" w:rsidP="00DA64C0">
      <w:pPr>
        <w:rPr>
          <w:color w:val="000000" w:themeColor="text1"/>
          <w:sz w:val="28"/>
          <w:szCs w:val="28"/>
        </w:rPr>
      </w:pPr>
    </w:p>
    <w:p w14:paraId="02987390" w14:textId="68122BFB" w:rsidR="00DA64C0" w:rsidRDefault="00437496" w:rsidP="00DA64C0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2E1C9E" wp14:editId="1DEB96A8">
                <wp:simplePos x="0" y="0"/>
                <wp:positionH relativeFrom="column">
                  <wp:posOffset>5452280</wp:posOffset>
                </wp:positionH>
                <wp:positionV relativeFrom="paragraph">
                  <wp:posOffset>311263</wp:posOffset>
                </wp:positionV>
                <wp:extent cx="941560" cy="525101"/>
                <wp:effectExtent l="25400" t="76200" r="0" b="34290"/>
                <wp:wrapNone/>
                <wp:docPr id="1643581585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2610">
                          <a:off x="0" y="0"/>
                          <a:ext cx="941560" cy="52510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45256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" o:spid="_x0000_s1026" type="#_x0000_t13" style="position:absolute;margin-left:429.3pt;margin-top:24.5pt;width:74.15pt;height:41.35pt;rotation:-1264179fd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" adj="15577" fillcolor="#4472c4 [3204]" strokecolor="#09101d [484]" strokeweight="1pt"/>
            </w:pict>
          </mc:Fallback>
        </mc:AlternateContent>
      </w:r>
    </w:p>
    <w:p w14:paraId="72463B98" w14:textId="6E81B74F" w:rsidR="00DA64C0" w:rsidRDefault="00DA64C0" w:rsidP="00DA64C0">
      <w:pPr>
        <w:rPr>
          <w:color w:val="000000" w:themeColor="text1"/>
          <w:sz w:val="28"/>
          <w:szCs w:val="28"/>
        </w:rPr>
      </w:pPr>
    </w:p>
    <w:p w14:paraId="5ED8194A" w14:textId="5A2D45FA" w:rsidR="00DA64C0" w:rsidRDefault="00DA64C0" w:rsidP="00DA64C0">
      <w:pPr>
        <w:rPr>
          <w:color w:val="000000" w:themeColor="text1"/>
          <w:sz w:val="28"/>
          <w:szCs w:val="28"/>
        </w:rPr>
      </w:pPr>
    </w:p>
    <w:p w14:paraId="55284477" w14:textId="04D779DA" w:rsidR="0091217C" w:rsidRDefault="0091217C" w:rsidP="00DA64C0">
      <w:pPr>
        <w:rPr>
          <w:color w:val="000000" w:themeColor="text1"/>
          <w:sz w:val="28"/>
          <w:szCs w:val="28"/>
        </w:rPr>
      </w:pPr>
    </w:p>
    <w:p w14:paraId="596A53E5" w14:textId="77777777" w:rsidR="0091217C" w:rsidRDefault="0091217C" w:rsidP="00DA64C0">
      <w:pPr>
        <w:rPr>
          <w:color w:val="000000" w:themeColor="text1"/>
          <w:sz w:val="28"/>
          <w:szCs w:val="28"/>
        </w:rPr>
      </w:pPr>
    </w:p>
    <w:p w14:paraId="2C27DE86" w14:textId="50C19CEF" w:rsidR="00DA64C0" w:rsidRDefault="00DA64C0" w:rsidP="00DA64C0">
      <w:pPr>
        <w:rPr>
          <w:color w:val="000000" w:themeColor="text1"/>
          <w:sz w:val="28"/>
          <w:szCs w:val="28"/>
        </w:rPr>
      </w:pPr>
    </w:p>
    <w:p w14:paraId="2EAE5EE8" w14:textId="7C82750A" w:rsidR="00D8484A" w:rsidRDefault="00D8484A" w:rsidP="00DA64C0">
      <w:pPr>
        <w:rPr>
          <w:color w:val="000000" w:themeColor="text1"/>
          <w:sz w:val="28"/>
          <w:szCs w:val="28"/>
        </w:rPr>
      </w:pPr>
    </w:p>
    <w:p w14:paraId="716F0639" w14:textId="77777777" w:rsidR="001C1D3C" w:rsidRDefault="001C1D3C">
      <w:pPr>
        <w:suppressAutoHyphens w:val="0"/>
        <w:autoSpaceDE/>
        <w:autoSpaceDN/>
        <w:adjustRightInd/>
        <w:spacing w:after="0" w:line="240" w:lineRule="auto"/>
        <w:textAlignment w:val="auto"/>
        <w:rPr>
          <w:color w:val="000000" w:themeColor="text1"/>
          <w:sz w:val="28"/>
          <w:szCs w:val="28"/>
        </w:rPr>
      </w:pPr>
    </w:p>
    <w:p w14:paraId="22A61C06" w14:textId="77777777" w:rsidR="001C1D3C" w:rsidRDefault="001C1D3C">
      <w:pPr>
        <w:suppressAutoHyphens w:val="0"/>
        <w:autoSpaceDE/>
        <w:autoSpaceDN/>
        <w:adjustRightInd/>
        <w:spacing w:after="0" w:line="240" w:lineRule="auto"/>
        <w:textAlignment w:val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33D0FBBE" w14:textId="0B7B7044" w:rsidR="00D8484A" w:rsidRDefault="00D4514C">
      <w:pPr>
        <w:suppressAutoHyphens w:val="0"/>
        <w:autoSpaceDE/>
        <w:autoSpaceDN/>
        <w:adjustRightInd/>
        <w:spacing w:after="0" w:line="240" w:lineRule="auto"/>
        <w:textAlignment w:val="auto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186B29DC" wp14:editId="222C27C6">
            <wp:simplePos x="0" y="0"/>
            <wp:positionH relativeFrom="column">
              <wp:posOffset>755650</wp:posOffset>
            </wp:positionH>
            <wp:positionV relativeFrom="paragraph">
              <wp:posOffset>1795799</wp:posOffset>
            </wp:positionV>
            <wp:extent cx="3248660" cy="3248660"/>
            <wp:effectExtent l="0" t="0" r="2540" b="2540"/>
            <wp:wrapNone/>
            <wp:docPr id="225611250" name="Picture 22561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11250" name="Picture 2256112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432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13D07E6" wp14:editId="198EA5F1">
                <wp:simplePos x="0" y="0"/>
                <wp:positionH relativeFrom="margin">
                  <wp:posOffset>5214620</wp:posOffset>
                </wp:positionH>
                <wp:positionV relativeFrom="margin">
                  <wp:posOffset>78105</wp:posOffset>
                </wp:positionV>
                <wp:extent cx="4618990" cy="6334125"/>
                <wp:effectExtent l="0" t="0" r="3810" b="3175"/>
                <wp:wrapSquare wrapText="bothSides"/>
                <wp:docPr id="1251623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633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AFC00" w14:textId="77777777" w:rsidR="00F1338D" w:rsidRDefault="00BD2432" w:rsidP="00BD2432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When I am in the festival there will be different activities I can try. </w:t>
                            </w:r>
                          </w:p>
                          <w:p w14:paraId="0036C448" w14:textId="77777777" w:rsidR="00F1338D" w:rsidRDefault="00F1338D" w:rsidP="00BD2432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79012C9" w14:textId="4403B021" w:rsidR="00BD2432" w:rsidRDefault="00BD2432" w:rsidP="00BD2432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Here are some of the activities I can try if I want to</w:t>
                            </w:r>
                            <w:r w:rsidR="00F1338D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</w:t>
                            </w:r>
                          </w:p>
                          <w:p w14:paraId="0D2D6D6F" w14:textId="77777777" w:rsidR="00BD2432" w:rsidRDefault="00BD2432" w:rsidP="00BD2432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22CBE895" w14:textId="77777777" w:rsidR="00BD2432" w:rsidRDefault="00BD2432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Boxing</w:t>
                            </w:r>
                          </w:p>
                          <w:p w14:paraId="03A66AE2" w14:textId="26B0ED8F" w:rsidR="00BD2432" w:rsidRDefault="00546890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Playing rugby</w:t>
                            </w:r>
                          </w:p>
                          <w:p w14:paraId="225F0FE8" w14:textId="72B06322" w:rsidR="00BD2432" w:rsidRDefault="00D4514C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Trying a Virtual Reality headset</w:t>
                            </w:r>
                          </w:p>
                          <w:p w14:paraId="33F20CC7" w14:textId="06AF5B92" w:rsidR="00BD2432" w:rsidRDefault="00D4514C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Learning about being a pilot</w:t>
                            </w:r>
                          </w:p>
                          <w:p w14:paraId="08C6F69C" w14:textId="77777777" w:rsidR="00BD2432" w:rsidRDefault="00BD2432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Having my face painted</w:t>
                            </w:r>
                          </w:p>
                          <w:p w14:paraId="22C75B51" w14:textId="4F991868" w:rsidR="00BD2432" w:rsidRDefault="009C2754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Playing f</w:t>
                            </w:r>
                            <w:r w:rsidR="00BD243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ootball</w:t>
                            </w:r>
                          </w:p>
                          <w:p w14:paraId="5506F868" w14:textId="7C30CC42" w:rsidR="00BD2432" w:rsidRDefault="00546890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Making a vision board</w:t>
                            </w:r>
                          </w:p>
                          <w:p w14:paraId="0774A0A6" w14:textId="46CB91A7" w:rsidR="00BD2432" w:rsidRDefault="00546890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Building a bridge with spaghetti and marshmallows</w:t>
                            </w:r>
                          </w:p>
                          <w:p w14:paraId="2F1F00D5" w14:textId="122A1D3A" w:rsidR="00D4514C" w:rsidRDefault="00546890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Dancing</w:t>
                            </w:r>
                          </w:p>
                          <w:p w14:paraId="6342B50F" w14:textId="4120CB83" w:rsidR="00D4514C" w:rsidRDefault="00546890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Learning about money</w:t>
                            </w:r>
                          </w:p>
                          <w:p w14:paraId="62F29331" w14:textId="77777777" w:rsidR="00BD2432" w:rsidRPr="00A16DB2" w:rsidRDefault="00BD2432" w:rsidP="00BD2432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0F05BD6F" w14:textId="77777777" w:rsidR="00BD2432" w:rsidRDefault="00BD2432" w:rsidP="00BD2432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6A40FDC0" w14:textId="77777777" w:rsidR="00BD2432" w:rsidRDefault="00BD2432" w:rsidP="00BD2432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5A5391F4" w14:textId="77777777" w:rsidR="00BD2432" w:rsidRPr="00D8484A" w:rsidRDefault="00BD2432" w:rsidP="00BD2432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D07E6" id="_x0000_s1029" type="#_x0000_t202" style="position:absolute;margin-left:410.6pt;margin-top:6.15pt;width:363.7pt;height:498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" filled="f" stroked="f">
                <v:textbox inset="0,0,0,0">
                  <w:txbxContent>
                    <w:p w14:paraId="7DCAFC00" w14:textId="77777777" w:rsidR="00F1338D" w:rsidRDefault="00BD2432" w:rsidP="00BD2432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When I am in the festival there will be different activities I can try. </w:t>
                      </w:r>
                    </w:p>
                    <w:p w14:paraId="0036C448" w14:textId="77777777" w:rsidR="00F1338D" w:rsidRDefault="00F1338D" w:rsidP="00BD2432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79012C9" w14:textId="4403B021" w:rsidR="00BD2432" w:rsidRDefault="00BD2432" w:rsidP="00BD2432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Here are some of the activities I can try if I want to</w:t>
                      </w:r>
                      <w:r w:rsidR="00F1338D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</w:t>
                      </w:r>
                    </w:p>
                    <w:p w14:paraId="0D2D6D6F" w14:textId="77777777" w:rsidR="00BD2432" w:rsidRDefault="00BD2432" w:rsidP="00BD2432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22CBE895" w14:textId="77777777" w:rsidR="00BD2432" w:rsidRDefault="00BD2432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Boxing</w:t>
                      </w:r>
                    </w:p>
                    <w:p w14:paraId="03A66AE2" w14:textId="26B0ED8F" w:rsidR="00BD2432" w:rsidRDefault="00546890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Playing rugby</w:t>
                      </w:r>
                    </w:p>
                    <w:p w14:paraId="225F0FE8" w14:textId="72B06322" w:rsidR="00BD2432" w:rsidRDefault="00D4514C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Trying a Virtual Reality headset</w:t>
                      </w:r>
                    </w:p>
                    <w:p w14:paraId="33F20CC7" w14:textId="06AF5B92" w:rsidR="00BD2432" w:rsidRDefault="00D4514C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Learning about being a pilot</w:t>
                      </w:r>
                    </w:p>
                    <w:p w14:paraId="08C6F69C" w14:textId="77777777" w:rsidR="00BD2432" w:rsidRDefault="00BD2432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Having my face painted</w:t>
                      </w:r>
                    </w:p>
                    <w:p w14:paraId="22C75B51" w14:textId="4F991868" w:rsidR="00BD2432" w:rsidRDefault="009C2754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Playing f</w:t>
                      </w:r>
                      <w:r w:rsidR="00BD243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ootball</w:t>
                      </w:r>
                    </w:p>
                    <w:p w14:paraId="5506F868" w14:textId="7C30CC42" w:rsidR="00BD2432" w:rsidRDefault="00546890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Making a vision board</w:t>
                      </w:r>
                    </w:p>
                    <w:p w14:paraId="0774A0A6" w14:textId="46CB91A7" w:rsidR="00BD2432" w:rsidRDefault="00546890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Building a bridge with spaghetti and marshmallows</w:t>
                      </w:r>
                    </w:p>
                    <w:p w14:paraId="2F1F00D5" w14:textId="122A1D3A" w:rsidR="00D4514C" w:rsidRDefault="00546890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Dancing</w:t>
                      </w:r>
                    </w:p>
                    <w:p w14:paraId="6342B50F" w14:textId="4120CB83" w:rsidR="00D4514C" w:rsidRDefault="00546890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Learning about money</w:t>
                      </w:r>
                    </w:p>
                    <w:p w14:paraId="62F29331" w14:textId="77777777" w:rsidR="00BD2432" w:rsidRPr="00A16DB2" w:rsidRDefault="00BD2432" w:rsidP="00BD2432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0F05BD6F" w14:textId="77777777" w:rsidR="00BD2432" w:rsidRDefault="00BD2432" w:rsidP="00BD2432">
                      <w:pPr>
                        <w:rPr>
                          <w:lang w:eastAsia="en-US"/>
                        </w:rPr>
                      </w:pPr>
                    </w:p>
                    <w:p w14:paraId="6A40FDC0" w14:textId="77777777" w:rsidR="00BD2432" w:rsidRDefault="00BD2432" w:rsidP="00BD2432">
                      <w:pPr>
                        <w:rPr>
                          <w:lang w:eastAsia="en-US"/>
                        </w:rPr>
                      </w:pPr>
                    </w:p>
                    <w:p w14:paraId="5A5391F4" w14:textId="77777777" w:rsidR="00BD2432" w:rsidRPr="00D8484A" w:rsidRDefault="00BD2432" w:rsidP="00BD2432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D2432">
        <w:rPr>
          <w:noProof/>
        </w:rPr>
        <mc:AlternateContent>
          <mc:Choice Requires="wps">
            <w:drawing>
              <wp:anchor distT="45720" distB="45720" distL="114300" distR="114300" simplePos="0" relativeHeight="251656191" behindDoc="0" locked="0" layoutInCell="1" allowOverlap="1" wp14:anchorId="1D512583" wp14:editId="686AD742">
                <wp:simplePos x="0" y="0"/>
                <wp:positionH relativeFrom="margin">
                  <wp:posOffset>99176</wp:posOffset>
                </wp:positionH>
                <wp:positionV relativeFrom="margin">
                  <wp:posOffset>-10160</wp:posOffset>
                </wp:positionV>
                <wp:extent cx="4618990" cy="6267450"/>
                <wp:effectExtent l="0" t="0" r="3810" b="6350"/>
                <wp:wrapSquare wrapText="bothSides"/>
                <wp:docPr id="1048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626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DD9F8" w14:textId="420E3E39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I will go </w:t>
                            </w:r>
                            <w:r w:rsidR="00437496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through some doors and up some stairs or in a lift.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</w:t>
                            </w:r>
                          </w:p>
                          <w:p w14:paraId="682A176C" w14:textId="77777777" w:rsidR="00437496" w:rsidRDefault="00437496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35FBF9B" w14:textId="7EA5A1BB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 will be given a goody bag</w:t>
                            </w:r>
                            <w:r w:rsidR="00673395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and then I will enter the festival.</w:t>
                            </w:r>
                          </w:p>
                          <w:p w14:paraId="1B468636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B97847B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EC24BBB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EE0383F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ADAB7B4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3C6671B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D6E543E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6CA2BBC4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A0A47F6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77788A7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2645513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FC231CD" w14:textId="6DF1054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The festival might be busy with other people, but I will be ok. I will be with ______________________</w:t>
                            </w:r>
                          </w:p>
                          <w:p w14:paraId="57FD7C15" w14:textId="77777777" w:rsidR="001C1D3C" w:rsidRPr="00071820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(</w:t>
                            </w:r>
                            <w:r w:rsidRPr="00071820">
                              <w:rPr>
                                <w:rFonts w:ascii="Arial" w:hAnsi="Arial" w:cs="Arial"/>
                                <w:i/>
                                <w:iCs/>
                                <w:color w:val="24294B"/>
                                <w:lang w:eastAsia="en-US"/>
                              </w:rPr>
                              <w:t>insert name/s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).</w:t>
                            </w:r>
                          </w:p>
                          <w:p w14:paraId="328E2026" w14:textId="77777777" w:rsidR="001C1D3C" w:rsidRDefault="001C1D3C" w:rsidP="001C1D3C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11742893" w14:textId="77777777" w:rsidR="001C1D3C" w:rsidRPr="00D8484A" w:rsidRDefault="001C1D3C" w:rsidP="001C1D3C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2583" id="_x0000_s1030" type="#_x0000_t202" style="position:absolute;margin-left:7.8pt;margin-top:-.8pt;width:363.7pt;height:493.5pt;z-index:25165619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" filled="f" stroked="f">
                <v:textbox inset="0,0,0,0">
                  <w:txbxContent>
                    <w:p w14:paraId="09BDD9F8" w14:textId="420E3E39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I will go </w:t>
                      </w:r>
                      <w:r w:rsidR="00437496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through some doors and up some stairs or in a lift.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</w:t>
                      </w:r>
                    </w:p>
                    <w:p w14:paraId="682A176C" w14:textId="77777777" w:rsidR="00437496" w:rsidRDefault="00437496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35FBF9B" w14:textId="7EA5A1BB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 will be given a goody bag</w:t>
                      </w:r>
                      <w:r w:rsidR="00673395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and then I will enter the festival.</w:t>
                      </w:r>
                    </w:p>
                    <w:p w14:paraId="1B468636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B97847B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EC24BBB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EE0383F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ADAB7B4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3C6671B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D6E543E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6CA2BBC4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A0A47F6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77788A7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2645513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FC231CD" w14:textId="6DF1054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The festival might be busy with other people, but I will be ok. I will be with ______________________</w:t>
                      </w:r>
                    </w:p>
                    <w:p w14:paraId="57FD7C15" w14:textId="77777777" w:rsidR="001C1D3C" w:rsidRPr="00071820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(</w:t>
                      </w:r>
                      <w:r w:rsidRPr="00071820">
                        <w:rPr>
                          <w:rFonts w:ascii="Arial" w:hAnsi="Arial" w:cs="Arial"/>
                          <w:i/>
                          <w:iCs/>
                          <w:color w:val="24294B"/>
                          <w:lang w:eastAsia="en-US"/>
                        </w:rPr>
                        <w:t>insert name/s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).</w:t>
                      </w:r>
                    </w:p>
                    <w:p w14:paraId="328E2026" w14:textId="77777777" w:rsidR="001C1D3C" w:rsidRDefault="001C1D3C" w:rsidP="001C1D3C">
                      <w:pPr>
                        <w:rPr>
                          <w:lang w:eastAsia="en-US"/>
                        </w:rPr>
                      </w:pPr>
                    </w:p>
                    <w:p w14:paraId="11742893" w14:textId="77777777" w:rsidR="001C1D3C" w:rsidRPr="00D8484A" w:rsidRDefault="001C1D3C" w:rsidP="001C1D3C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C1D3C">
        <w:rPr>
          <w:noProof/>
        </w:rPr>
        <w:drawing>
          <wp:anchor distT="0" distB="0" distL="114300" distR="114300" simplePos="0" relativeHeight="251708416" behindDoc="0" locked="0" layoutInCell="1" allowOverlap="1" wp14:anchorId="0DB8F3F3" wp14:editId="65111375">
            <wp:simplePos x="0" y="0"/>
            <wp:positionH relativeFrom="column">
              <wp:posOffset>-5106208</wp:posOffset>
            </wp:positionH>
            <wp:positionV relativeFrom="paragraph">
              <wp:posOffset>1620058</wp:posOffset>
            </wp:positionV>
            <wp:extent cx="4689114" cy="3540760"/>
            <wp:effectExtent l="0" t="0" r="0" b="2540"/>
            <wp:wrapNone/>
            <wp:docPr id="1016153785" name="Picture 101615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29070" name="Picture 9363290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14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84A">
        <w:rPr>
          <w:color w:val="000000" w:themeColor="text1"/>
          <w:sz w:val="28"/>
          <w:szCs w:val="28"/>
        </w:rPr>
        <w:br w:type="page"/>
      </w:r>
    </w:p>
    <w:p w14:paraId="32F5030A" w14:textId="7A00E2B1" w:rsidR="00D8484A" w:rsidRDefault="00D4514C" w:rsidP="00DA64C0">
      <w:pPr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7386EFD2" wp14:editId="2BF6EE3F">
            <wp:simplePos x="0" y="0"/>
            <wp:positionH relativeFrom="column">
              <wp:posOffset>22680</wp:posOffset>
            </wp:positionH>
            <wp:positionV relativeFrom="paragraph">
              <wp:posOffset>332922</wp:posOffset>
            </wp:positionV>
            <wp:extent cx="4719618" cy="5896610"/>
            <wp:effectExtent l="0" t="0" r="5080" b="0"/>
            <wp:wrapNone/>
            <wp:docPr id="51489377" name="Picture 51489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9377" name="Picture 514893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18" cy="589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38D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75C7839" wp14:editId="0F05A2D4">
                <wp:simplePos x="0" y="0"/>
                <wp:positionH relativeFrom="margin">
                  <wp:posOffset>5192395</wp:posOffset>
                </wp:positionH>
                <wp:positionV relativeFrom="margin">
                  <wp:posOffset>204470</wp:posOffset>
                </wp:positionV>
                <wp:extent cx="4618990" cy="1097280"/>
                <wp:effectExtent l="0" t="0" r="3810" b="7620"/>
                <wp:wrapSquare wrapText="bothSides"/>
                <wp:docPr id="1642403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16D20" w14:textId="73A223A9" w:rsidR="00071820" w:rsidRDefault="00BE3DDC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The </w:t>
                            </w:r>
                            <w:r w:rsidR="00B70D99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activities that I would like to try are:</w:t>
                            </w:r>
                          </w:p>
                          <w:p w14:paraId="60F5C58B" w14:textId="31FA4B58" w:rsidR="00F1338D" w:rsidRDefault="00F1338D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79899EEA" w14:textId="77777777" w:rsidR="00BE3DDC" w:rsidRDefault="00BE3DDC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8F9E60D" w14:textId="77777777" w:rsidR="00071820" w:rsidRDefault="00071820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1F72FB9" w14:textId="77777777" w:rsidR="00071820" w:rsidRPr="00F335CE" w:rsidRDefault="00071820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6107D58A" w14:textId="77777777" w:rsidR="00F335CE" w:rsidRDefault="00F335CE" w:rsidP="00F335CE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0497FD95" w14:textId="77777777" w:rsidR="00F335CE" w:rsidRPr="00D8484A" w:rsidRDefault="00F335CE" w:rsidP="00F335CE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C7839" id="_x0000_s1031" type="#_x0000_t202" style="position:absolute;margin-left:408.85pt;margin-top:16.1pt;width:363.7pt;height:86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" filled="f" stroked="f">
                <v:textbox inset="0,0,0,0">
                  <w:txbxContent>
                    <w:p w14:paraId="48216D20" w14:textId="73A223A9" w:rsidR="00071820" w:rsidRDefault="00BE3DDC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The </w:t>
                      </w:r>
                      <w:r w:rsidR="00B70D99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activities that I would like to try are:</w:t>
                      </w:r>
                    </w:p>
                    <w:p w14:paraId="60F5C58B" w14:textId="31FA4B58" w:rsidR="00F1338D" w:rsidRDefault="00F1338D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79899EEA" w14:textId="77777777" w:rsidR="00BE3DDC" w:rsidRDefault="00BE3DDC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8F9E60D" w14:textId="77777777" w:rsidR="00071820" w:rsidRDefault="00071820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1F72FB9" w14:textId="77777777" w:rsidR="00071820" w:rsidRPr="00F335CE" w:rsidRDefault="00071820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6107D58A" w14:textId="77777777" w:rsidR="00F335CE" w:rsidRDefault="00F335CE" w:rsidP="00F335CE">
                      <w:pPr>
                        <w:rPr>
                          <w:lang w:eastAsia="en-US"/>
                        </w:rPr>
                      </w:pPr>
                    </w:p>
                    <w:p w14:paraId="0497FD95" w14:textId="77777777" w:rsidR="00F335CE" w:rsidRPr="00D8484A" w:rsidRDefault="00F335CE" w:rsidP="00F335CE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4C6037E" w14:textId="48347FA7" w:rsidR="00D8484A" w:rsidRDefault="00F1338D">
      <w:pPr>
        <w:suppressAutoHyphens w:val="0"/>
        <w:autoSpaceDE/>
        <w:autoSpaceDN/>
        <w:adjustRightInd/>
        <w:spacing w:after="0" w:line="240" w:lineRule="auto"/>
        <w:textAlignment w:val="auto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CF43853" wp14:editId="5C93D6BF">
                <wp:simplePos x="0" y="0"/>
                <wp:positionH relativeFrom="margin">
                  <wp:posOffset>5192337</wp:posOffset>
                </wp:positionH>
                <wp:positionV relativeFrom="margin">
                  <wp:posOffset>5108633</wp:posOffset>
                </wp:positionV>
                <wp:extent cx="4618990" cy="1296670"/>
                <wp:effectExtent l="0" t="0" r="3810" b="11430"/>
                <wp:wrapSquare wrapText="bothSides"/>
                <wp:docPr id="1072196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129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55B4A" w14:textId="3DB4ABB8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 can change my mind at the festival and try something different.</w:t>
                            </w:r>
                          </w:p>
                          <w:p w14:paraId="606827BB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C723FCA" w14:textId="09AA531E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That is ok. </w:t>
                            </w:r>
                          </w:p>
                          <w:p w14:paraId="42FBF589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7075678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F8D214B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74432311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43853" id="_x0000_s1032" type="#_x0000_t202" style="position:absolute;margin-left:408.85pt;margin-top:402.25pt;width:363.7pt;height:102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" filled="f" stroked="f">
                <v:textbox inset="0,0,0,0">
                  <w:txbxContent>
                    <w:p w14:paraId="3D355B4A" w14:textId="3DB4ABB8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 can change my mind at the festival and try something different.</w:t>
                      </w:r>
                    </w:p>
                    <w:p w14:paraId="606827BB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C723FCA" w14:textId="09AA531E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That is ok. </w:t>
                      </w:r>
                    </w:p>
                    <w:p w14:paraId="42FBF589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7075678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F8D214B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74432311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65070CCB" wp14:editId="6AA75322">
                <wp:simplePos x="0" y="0"/>
                <wp:positionH relativeFrom="margin">
                  <wp:posOffset>5195166</wp:posOffset>
                </wp:positionH>
                <wp:positionV relativeFrom="margin">
                  <wp:posOffset>4063134</wp:posOffset>
                </wp:positionV>
                <wp:extent cx="4618990" cy="431800"/>
                <wp:effectExtent l="0" t="0" r="3810" b="0"/>
                <wp:wrapSquare wrapText="bothSides"/>
                <wp:docPr id="1672677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DCAD7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05CB7CA4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6A794D95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AA23B33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CC5E6D9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5F35EC12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70CCB" id="_x0000_s1033" type="#_x0000_t202" style="position:absolute;margin-left:409.05pt;margin-top:319.95pt;width:363.7pt;height:3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" filled="f" stroked="f">
                <v:textbox inset="0,0,0,0">
                  <w:txbxContent>
                    <w:p w14:paraId="662DCAD7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05CB7CA4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6A794D95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AA23B33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CC5E6D9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5F35EC12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E858A37" wp14:editId="625453E6">
                <wp:simplePos x="0" y="0"/>
                <wp:positionH relativeFrom="margin">
                  <wp:posOffset>5195166</wp:posOffset>
                </wp:positionH>
                <wp:positionV relativeFrom="margin">
                  <wp:posOffset>3448685</wp:posOffset>
                </wp:positionV>
                <wp:extent cx="4618990" cy="431800"/>
                <wp:effectExtent l="0" t="0" r="3810" b="0"/>
                <wp:wrapSquare wrapText="bothSides"/>
                <wp:docPr id="3239074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C1C56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25F8063B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713C9FE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0D38F6D5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D620FE3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16084E62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8A37" id="_x0000_s1034" type="#_x0000_t202" style="position:absolute;margin-left:409.05pt;margin-top:271.55pt;width:363.7pt;height:3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" filled="f" stroked="f">
                <v:textbox inset="0,0,0,0">
                  <w:txbxContent>
                    <w:p w14:paraId="5E9C1C56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25F8063B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713C9FE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0D38F6D5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D620FE3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16084E62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C74DB1E" wp14:editId="5AB7F76E">
                <wp:simplePos x="0" y="0"/>
                <wp:positionH relativeFrom="margin">
                  <wp:posOffset>5195166</wp:posOffset>
                </wp:positionH>
                <wp:positionV relativeFrom="margin">
                  <wp:posOffset>2866390</wp:posOffset>
                </wp:positionV>
                <wp:extent cx="4618990" cy="431800"/>
                <wp:effectExtent l="0" t="0" r="3810" b="0"/>
                <wp:wrapSquare wrapText="bothSides"/>
                <wp:docPr id="78654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9002C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4D1866A9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C273098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68010D5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A129E82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7757C6FA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DB1E" id="_x0000_s1035" type="#_x0000_t202" style="position:absolute;margin-left:409.05pt;margin-top:225.7pt;width:363.7pt;height:3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" filled="f" stroked="f">
                <v:textbox inset="0,0,0,0">
                  <w:txbxContent>
                    <w:p w14:paraId="2FC9002C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4D1866A9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C273098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68010D5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A129E82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7757C6FA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E81C19A" wp14:editId="15DF5384">
                <wp:simplePos x="0" y="0"/>
                <wp:positionH relativeFrom="margin">
                  <wp:posOffset>5194935</wp:posOffset>
                </wp:positionH>
                <wp:positionV relativeFrom="margin">
                  <wp:posOffset>1734820</wp:posOffset>
                </wp:positionV>
                <wp:extent cx="4618990" cy="431800"/>
                <wp:effectExtent l="0" t="0" r="3810" b="0"/>
                <wp:wrapSquare wrapText="bothSides"/>
                <wp:docPr id="7488634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8261C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264ABC1E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C1F8A5D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010BE5DC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07DD4C1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3657D3EB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1C19A" id="_x0000_s1036" type="#_x0000_t202" style="position:absolute;margin-left:409.05pt;margin-top:136.6pt;width:363.7pt;height:3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" filled="f" stroked="f">
                <v:textbox inset="0,0,0,0">
                  <w:txbxContent>
                    <w:p w14:paraId="3328261C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264ABC1E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C1F8A5D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010BE5DC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07DD4C1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3657D3EB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C17A6F8" wp14:editId="60EEEF7E">
                <wp:simplePos x="0" y="0"/>
                <wp:positionH relativeFrom="margin">
                  <wp:posOffset>5192395</wp:posOffset>
                </wp:positionH>
                <wp:positionV relativeFrom="margin">
                  <wp:posOffset>1168227</wp:posOffset>
                </wp:positionV>
                <wp:extent cx="4618990" cy="332105"/>
                <wp:effectExtent l="0" t="0" r="3810" b="10795"/>
                <wp:wrapSquare wrapText="bothSides"/>
                <wp:docPr id="726882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D488F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4DE56705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4AE192F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6090F44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49B92D3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4F5C6A70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7A6F8" id="_x0000_s1037" type="#_x0000_t202" style="position:absolute;margin-left:408.85pt;margin-top:92pt;width:363.7pt;height:26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" filled="f" stroked="f">
                <v:textbox inset="0,0,0,0">
                  <w:txbxContent>
                    <w:p w14:paraId="364D488F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4DE56705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4AE192F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6090F44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49B92D3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4F5C6A70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5628689" wp14:editId="3B6E68C8">
                <wp:simplePos x="0" y="0"/>
                <wp:positionH relativeFrom="margin">
                  <wp:posOffset>5187142</wp:posOffset>
                </wp:positionH>
                <wp:positionV relativeFrom="margin">
                  <wp:posOffset>2281151</wp:posOffset>
                </wp:positionV>
                <wp:extent cx="4618990" cy="431800"/>
                <wp:effectExtent l="0" t="0" r="3810" b="0"/>
                <wp:wrapSquare wrapText="bothSides"/>
                <wp:docPr id="819420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A7B75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484EED61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6F56CB8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60589773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1B6F0FE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22480E6D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28689" id="_x0000_s1038" type="#_x0000_t202" style="position:absolute;margin-left:408.45pt;margin-top:179.6pt;width:363.7pt;height:3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" filled="f" stroked="f">
                <v:textbox inset="0,0,0,0">
                  <w:txbxContent>
                    <w:p w14:paraId="15AA7B75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484EED61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6F56CB8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60589773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1B6F0FE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22480E6D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8484A">
        <w:rPr>
          <w:color w:val="000000" w:themeColor="text1"/>
          <w:sz w:val="28"/>
          <w:szCs w:val="28"/>
        </w:rPr>
        <w:br w:type="page"/>
      </w:r>
    </w:p>
    <w:p w14:paraId="2093D5F5" w14:textId="175307E0" w:rsidR="005828C4" w:rsidRDefault="00054D32" w:rsidP="00DA64C0">
      <w:pPr>
        <w:rPr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9269175" wp14:editId="3FA4C2E2">
                <wp:simplePos x="0" y="0"/>
                <wp:positionH relativeFrom="margin">
                  <wp:posOffset>5271135</wp:posOffset>
                </wp:positionH>
                <wp:positionV relativeFrom="margin">
                  <wp:posOffset>24765</wp:posOffset>
                </wp:positionV>
                <wp:extent cx="4618990" cy="2471420"/>
                <wp:effectExtent l="0" t="0" r="3810" b="5080"/>
                <wp:wrapSquare wrapText="bothSides"/>
                <wp:docPr id="10421826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247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F22E8" w14:textId="77777777" w:rsidR="008F08E0" w:rsidRDefault="008F08E0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 can go upstairs and find the SEND space and meet Katie.</w:t>
                            </w:r>
                          </w:p>
                          <w:p w14:paraId="12579508" w14:textId="77777777" w:rsidR="008F08E0" w:rsidRDefault="008F08E0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505EE66" w14:textId="1E94C0B2" w:rsidR="00673395" w:rsidRDefault="008F08E0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This is quiet </w:t>
                            </w:r>
                            <w:r w:rsidR="00054D3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space 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and has activities to help me feel calm and happy. </w:t>
                            </w:r>
                          </w:p>
                          <w:p w14:paraId="6121ACE6" w14:textId="77777777" w:rsidR="008F08E0" w:rsidRDefault="008F08E0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517895A" w14:textId="5316C7AC" w:rsidR="008F08E0" w:rsidRDefault="008F08E0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When I am there, I can also look over the festival from the balcony.</w:t>
                            </w:r>
                          </w:p>
                          <w:p w14:paraId="1F976D4A" w14:textId="77777777" w:rsidR="00673395" w:rsidRDefault="00673395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0F486622" w14:textId="77777777" w:rsidR="00673395" w:rsidRPr="00F335CE" w:rsidRDefault="00673395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6782ED4E" w14:textId="77777777" w:rsidR="00673395" w:rsidRDefault="00673395" w:rsidP="00673395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24D6CA11" w14:textId="77777777" w:rsidR="00673395" w:rsidRPr="00D8484A" w:rsidRDefault="00673395" w:rsidP="00673395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69175" id="_x0000_s1039" type="#_x0000_t202" style="position:absolute;margin-left:415.05pt;margin-top:1.95pt;width:363.7pt;height:194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" filled="f" stroked="f">
                <v:textbox inset="0,0,0,0">
                  <w:txbxContent>
                    <w:p w14:paraId="18AF22E8" w14:textId="77777777" w:rsidR="008F08E0" w:rsidRDefault="008F08E0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 can go upstairs and find the SEND space and meet Katie.</w:t>
                      </w:r>
                    </w:p>
                    <w:p w14:paraId="12579508" w14:textId="77777777" w:rsidR="008F08E0" w:rsidRDefault="008F08E0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505EE66" w14:textId="1E94C0B2" w:rsidR="00673395" w:rsidRDefault="008F08E0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This is quiet </w:t>
                      </w:r>
                      <w:r w:rsidR="00054D3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space 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and has activities to help me feel calm and happy. </w:t>
                      </w:r>
                    </w:p>
                    <w:p w14:paraId="6121ACE6" w14:textId="77777777" w:rsidR="008F08E0" w:rsidRDefault="008F08E0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517895A" w14:textId="5316C7AC" w:rsidR="008F08E0" w:rsidRDefault="008F08E0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When I am there, I can also look over the festival from the balcony.</w:t>
                      </w:r>
                    </w:p>
                    <w:p w14:paraId="1F976D4A" w14:textId="77777777" w:rsidR="00673395" w:rsidRDefault="00673395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0F486622" w14:textId="77777777" w:rsidR="00673395" w:rsidRPr="00F335CE" w:rsidRDefault="00673395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6782ED4E" w14:textId="77777777" w:rsidR="00673395" w:rsidRDefault="00673395" w:rsidP="00673395">
                      <w:pPr>
                        <w:rPr>
                          <w:lang w:eastAsia="en-US"/>
                        </w:rPr>
                      </w:pPr>
                    </w:p>
                    <w:p w14:paraId="24D6CA11" w14:textId="77777777" w:rsidR="00673395" w:rsidRPr="00D8484A" w:rsidRDefault="00673395" w:rsidP="00673395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00036">
        <w:rPr>
          <w:noProof/>
        </w:rPr>
        <w:drawing>
          <wp:anchor distT="0" distB="0" distL="114300" distR="114300" simplePos="0" relativeHeight="251663360" behindDoc="0" locked="0" layoutInCell="1" allowOverlap="1" wp14:anchorId="190B8ABC" wp14:editId="023C69AD">
            <wp:simplePos x="0" y="0"/>
            <wp:positionH relativeFrom="margin">
              <wp:posOffset>6064250</wp:posOffset>
            </wp:positionH>
            <wp:positionV relativeFrom="paragraph">
              <wp:posOffset>2885440</wp:posOffset>
            </wp:positionV>
            <wp:extent cx="2737485" cy="3362325"/>
            <wp:effectExtent l="0" t="0" r="5715" b="317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39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A599C6A" wp14:editId="27339C83">
                <wp:simplePos x="0" y="0"/>
                <wp:positionH relativeFrom="margin">
                  <wp:posOffset>88265</wp:posOffset>
                </wp:positionH>
                <wp:positionV relativeFrom="margin">
                  <wp:posOffset>21648</wp:posOffset>
                </wp:positionV>
                <wp:extent cx="4671060" cy="3374390"/>
                <wp:effectExtent l="0" t="0" r="2540" b="3810"/>
                <wp:wrapSquare wrapText="bothSides"/>
                <wp:docPr id="30955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337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B6BE7" w14:textId="7803065F" w:rsidR="00F335CE" w:rsidRDefault="00F335CE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Although there will be lots going on I can take my time with ________________________________</w:t>
                            </w:r>
                          </w:p>
                          <w:p w14:paraId="703B6649" w14:textId="1EBD150E" w:rsidR="00F335CE" w:rsidRDefault="00F335CE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(</w:t>
                            </w:r>
                            <w:r w:rsidRPr="00F335CE">
                              <w:rPr>
                                <w:rFonts w:ascii="Arial" w:hAnsi="Arial" w:cs="Arial"/>
                                <w:i/>
                                <w:iCs/>
                                <w:color w:val="24294B"/>
                                <w:lang w:eastAsia="en-US"/>
                              </w:rPr>
                              <w:t>insert name/s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) and have fun. </w:t>
                            </w:r>
                          </w:p>
                          <w:p w14:paraId="121B0037" w14:textId="77777777" w:rsidR="00F335CE" w:rsidRDefault="00F335CE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016A873F" w14:textId="3C00A8BD" w:rsidR="00F335CE" w:rsidRDefault="00F335CE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I can try something new if I want to. </w:t>
                            </w:r>
                          </w:p>
                          <w:p w14:paraId="21E97F3B" w14:textId="77777777" w:rsidR="00F335CE" w:rsidRDefault="00F335CE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EC39872" w14:textId="7CAC16E9" w:rsidR="00071820" w:rsidRDefault="00F335CE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If I don’t want to that is ok</w:t>
                            </w:r>
                            <w:r w:rsidR="00071820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.</w:t>
                            </w:r>
                          </w:p>
                          <w:p w14:paraId="7264964D" w14:textId="77777777" w:rsidR="00071820" w:rsidRDefault="00071820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126A6A8" w14:textId="47216579" w:rsidR="00071820" w:rsidRPr="00071820" w:rsidRDefault="00071820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If I feel overwhelmed and worried that is ok. </w:t>
                            </w:r>
                          </w:p>
                          <w:p w14:paraId="77E72F8A" w14:textId="77777777" w:rsidR="00F335CE" w:rsidRDefault="00F335CE" w:rsidP="00F335CE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7B17B5A5" w14:textId="77777777" w:rsidR="00F335CE" w:rsidRPr="00D8484A" w:rsidRDefault="00F335CE" w:rsidP="00F335CE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99C6A" id="_x0000_s1040" type="#_x0000_t202" style="position:absolute;margin-left:6.95pt;margin-top:1.7pt;width:367.8pt;height:265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" filled="f" stroked="f">
                <v:textbox inset="0,0,0,0">
                  <w:txbxContent>
                    <w:p w14:paraId="0A5B6BE7" w14:textId="7803065F" w:rsidR="00F335CE" w:rsidRDefault="00F335CE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Although there will be lots going on I can take my time with ________________________________</w:t>
                      </w:r>
                    </w:p>
                    <w:p w14:paraId="703B6649" w14:textId="1EBD150E" w:rsidR="00F335CE" w:rsidRDefault="00F335CE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(</w:t>
                      </w:r>
                      <w:r w:rsidRPr="00F335CE">
                        <w:rPr>
                          <w:rFonts w:ascii="Arial" w:hAnsi="Arial" w:cs="Arial"/>
                          <w:i/>
                          <w:iCs/>
                          <w:color w:val="24294B"/>
                          <w:lang w:eastAsia="en-US"/>
                        </w:rPr>
                        <w:t>insert name/s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) and have fun. </w:t>
                      </w:r>
                    </w:p>
                    <w:p w14:paraId="121B0037" w14:textId="77777777" w:rsidR="00F335CE" w:rsidRDefault="00F335CE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016A873F" w14:textId="3C00A8BD" w:rsidR="00F335CE" w:rsidRDefault="00F335CE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I can try something new if I want to. </w:t>
                      </w:r>
                    </w:p>
                    <w:p w14:paraId="21E97F3B" w14:textId="77777777" w:rsidR="00F335CE" w:rsidRDefault="00F335CE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EC39872" w14:textId="7CAC16E9" w:rsidR="00071820" w:rsidRDefault="00F335CE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If I don’t want to that is ok</w:t>
                      </w:r>
                      <w:r w:rsidR="00071820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.</w:t>
                      </w:r>
                    </w:p>
                    <w:p w14:paraId="7264964D" w14:textId="77777777" w:rsidR="00071820" w:rsidRDefault="00071820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126A6A8" w14:textId="47216579" w:rsidR="00071820" w:rsidRPr="00071820" w:rsidRDefault="00071820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If I feel overwhelmed and worried that is ok. </w:t>
                      </w:r>
                    </w:p>
                    <w:p w14:paraId="77E72F8A" w14:textId="77777777" w:rsidR="00F335CE" w:rsidRDefault="00F335CE" w:rsidP="00F335CE">
                      <w:pPr>
                        <w:rPr>
                          <w:lang w:eastAsia="en-US"/>
                        </w:rPr>
                      </w:pPr>
                    </w:p>
                    <w:p w14:paraId="7B17B5A5" w14:textId="77777777" w:rsidR="00F335CE" w:rsidRPr="00D8484A" w:rsidRDefault="00F335CE" w:rsidP="00F335CE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DB347ED" w14:textId="65085EE5" w:rsidR="00DA64C0" w:rsidRPr="005828C4" w:rsidRDefault="00673395" w:rsidP="005828C4">
      <w:pPr>
        <w:spacing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367FCCF" wp14:editId="42C5AC8A">
            <wp:simplePos x="0" y="0"/>
            <wp:positionH relativeFrom="column">
              <wp:posOffset>971954</wp:posOffset>
            </wp:positionH>
            <wp:positionV relativeFrom="paragraph">
              <wp:posOffset>128501</wp:posOffset>
            </wp:positionV>
            <wp:extent cx="2227580" cy="2354580"/>
            <wp:effectExtent l="0" t="0" r="0" b="0"/>
            <wp:wrapNone/>
            <wp:docPr id="1059907501" name="Picture 1059907501" descr="A group of cars and bu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48943" name="Picture 732548943" descr="A group of cars and bu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1AD1D" w14:textId="0A15E760" w:rsidR="00DA64C0" w:rsidRDefault="00DA64C0" w:rsidP="00DA64C0">
      <w:pPr>
        <w:rPr>
          <w:color w:val="000000" w:themeColor="text1"/>
          <w:sz w:val="28"/>
          <w:szCs w:val="28"/>
        </w:rPr>
      </w:pPr>
    </w:p>
    <w:p w14:paraId="34E59E2B" w14:textId="5DB30D34" w:rsidR="00DA64C0" w:rsidRDefault="00DA64C0" w:rsidP="00DA64C0">
      <w:pPr>
        <w:rPr>
          <w:color w:val="000000" w:themeColor="text1"/>
          <w:sz w:val="28"/>
          <w:szCs w:val="28"/>
        </w:rPr>
      </w:pPr>
    </w:p>
    <w:p w14:paraId="4AFB252C" w14:textId="12BFF870" w:rsidR="00DA64C0" w:rsidRDefault="00DA64C0" w:rsidP="00DA64C0">
      <w:pPr>
        <w:rPr>
          <w:rFonts w:ascii="Arial" w:hAnsi="Arial" w:cs="Arial"/>
          <w:sz w:val="28"/>
          <w:szCs w:val="28"/>
          <w:u w:val="single"/>
        </w:rPr>
      </w:pPr>
    </w:p>
    <w:p w14:paraId="6033D7B8" w14:textId="2F34AA66" w:rsidR="00DA64C0" w:rsidRPr="00657F4B" w:rsidRDefault="00DA64C0" w:rsidP="005D3409">
      <w:pPr>
        <w:pStyle w:val="NormalWeb"/>
        <w:spacing w:before="0" w:beforeAutospacing="0" w:after="160" w:afterAutospacing="0" w:line="276" w:lineRule="auto"/>
        <w:rPr>
          <w:rFonts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br w:type="page"/>
      </w:r>
    </w:p>
    <w:p w14:paraId="5F8FA717" w14:textId="22CC3D8B" w:rsidR="005D3409" w:rsidRPr="00657F4B" w:rsidRDefault="00600036" w:rsidP="005828C4">
      <w:pPr>
        <w:spacing w:line="240" w:lineRule="auto"/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1061B6A2" wp14:editId="12A501D4">
            <wp:simplePos x="0" y="0"/>
            <wp:positionH relativeFrom="column">
              <wp:posOffset>6031117</wp:posOffset>
            </wp:positionH>
            <wp:positionV relativeFrom="paragraph">
              <wp:posOffset>1708798</wp:posOffset>
            </wp:positionV>
            <wp:extent cx="3123445" cy="4164593"/>
            <wp:effectExtent l="0" t="0" r="1270" b="1270"/>
            <wp:wrapNone/>
            <wp:docPr id="245539952" name="Picture 245539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39952" name="Picture 2455399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45" cy="416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0BA218D" wp14:editId="6298E705">
                <wp:simplePos x="0" y="0"/>
                <wp:positionH relativeFrom="margin">
                  <wp:posOffset>5280025</wp:posOffset>
                </wp:positionH>
                <wp:positionV relativeFrom="margin">
                  <wp:posOffset>15875</wp:posOffset>
                </wp:positionV>
                <wp:extent cx="4618990" cy="1104265"/>
                <wp:effectExtent l="0" t="0" r="3810" b="635"/>
                <wp:wrapSquare wrapText="bothSides"/>
                <wp:docPr id="468216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110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87C96" w14:textId="22606ADD" w:rsidR="00600036" w:rsidRDefault="00600036" w:rsidP="00600036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We can’t wait to see you on Saturday.</w:t>
                            </w:r>
                          </w:p>
                          <w:p w14:paraId="0EA6D984" w14:textId="77777777" w:rsidR="00600036" w:rsidRDefault="00600036" w:rsidP="00600036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611BDE34" w14:textId="5034BF8A" w:rsidR="00600036" w:rsidRDefault="00054D32" w:rsidP="00600036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Jen, Abi</w:t>
                            </w:r>
                            <w:r w:rsidR="00600036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and Laura.</w:t>
                            </w:r>
                          </w:p>
                          <w:p w14:paraId="7E4077A1" w14:textId="77777777" w:rsidR="00600036" w:rsidRDefault="00600036" w:rsidP="00600036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0A3A667C" w14:textId="77777777" w:rsidR="00600036" w:rsidRPr="00F335CE" w:rsidRDefault="00600036" w:rsidP="00600036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D7A546C" w14:textId="77777777" w:rsidR="00600036" w:rsidRDefault="00600036" w:rsidP="00600036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5905A7F9" w14:textId="77777777" w:rsidR="00600036" w:rsidRPr="00D8484A" w:rsidRDefault="00600036" w:rsidP="00600036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A218D" id="_x0000_s1041" type="#_x0000_t202" style="position:absolute;margin-left:415.75pt;margin-top:1.25pt;width:363.7pt;height:86.9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" filled="f" stroked="f">
                <v:textbox inset="0,0,0,0">
                  <w:txbxContent>
                    <w:p w14:paraId="7A287C96" w14:textId="22606ADD" w:rsidR="00600036" w:rsidRDefault="00600036" w:rsidP="00600036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We can’t wait to see you on Saturday.</w:t>
                      </w:r>
                    </w:p>
                    <w:p w14:paraId="0EA6D984" w14:textId="77777777" w:rsidR="00600036" w:rsidRDefault="00600036" w:rsidP="00600036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611BDE34" w14:textId="5034BF8A" w:rsidR="00600036" w:rsidRDefault="00054D32" w:rsidP="00600036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Jen, Abi</w:t>
                      </w:r>
                      <w:r w:rsidR="00600036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and Laura.</w:t>
                      </w:r>
                    </w:p>
                    <w:p w14:paraId="7E4077A1" w14:textId="77777777" w:rsidR="00600036" w:rsidRDefault="00600036" w:rsidP="00600036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0A3A667C" w14:textId="77777777" w:rsidR="00600036" w:rsidRPr="00F335CE" w:rsidRDefault="00600036" w:rsidP="00600036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D7A546C" w14:textId="77777777" w:rsidR="00600036" w:rsidRDefault="00600036" w:rsidP="00600036">
                      <w:pPr>
                        <w:rPr>
                          <w:lang w:eastAsia="en-US"/>
                        </w:rPr>
                      </w:pPr>
                    </w:p>
                    <w:p w14:paraId="5905A7F9" w14:textId="77777777" w:rsidR="00600036" w:rsidRPr="00D8484A" w:rsidRDefault="00600036" w:rsidP="00600036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F08E0">
        <w:rPr>
          <w:noProof/>
        </w:rPr>
        <w:drawing>
          <wp:anchor distT="0" distB="0" distL="114300" distR="114300" simplePos="0" relativeHeight="251744256" behindDoc="0" locked="0" layoutInCell="1" allowOverlap="1" wp14:anchorId="2106551C" wp14:editId="67F89963">
            <wp:simplePos x="0" y="0"/>
            <wp:positionH relativeFrom="margin">
              <wp:posOffset>651850</wp:posOffset>
            </wp:positionH>
            <wp:positionV relativeFrom="paragraph">
              <wp:posOffset>2719529</wp:posOffset>
            </wp:positionV>
            <wp:extent cx="3528004" cy="3362325"/>
            <wp:effectExtent l="0" t="0" r="3175" b="3175"/>
            <wp:wrapNone/>
            <wp:docPr id="590430568" name="Picture 59043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4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8E0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D060B22" wp14:editId="769A3E11">
                <wp:simplePos x="0" y="0"/>
                <wp:positionH relativeFrom="margin">
                  <wp:posOffset>54321</wp:posOffset>
                </wp:positionH>
                <wp:positionV relativeFrom="margin">
                  <wp:posOffset>15510</wp:posOffset>
                </wp:positionV>
                <wp:extent cx="4618990" cy="2377440"/>
                <wp:effectExtent l="0" t="0" r="3810" b="10160"/>
                <wp:wrapSquare wrapText="bothSides"/>
                <wp:docPr id="1411549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3FD4E" w14:textId="77777777" w:rsidR="008F08E0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When the festival is over, I will go home with my Festival of The Girl goody bag.</w:t>
                            </w:r>
                          </w:p>
                          <w:p w14:paraId="4F59871B" w14:textId="77777777" w:rsidR="008F08E0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8A0F49F" w14:textId="77777777" w:rsidR="008F08E0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Going somewhere new is fun. I will learn new things. I will try something new if I want to. </w:t>
                            </w:r>
                          </w:p>
                          <w:p w14:paraId="11D53B20" w14:textId="77777777" w:rsidR="008F08E0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C49F96A" w14:textId="77777777" w:rsidR="008F08E0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Well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done me!</w:t>
                            </w:r>
                          </w:p>
                          <w:p w14:paraId="7CF23996" w14:textId="77777777" w:rsidR="008F08E0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39826C6" w14:textId="77777777" w:rsidR="008F08E0" w:rsidRPr="00F335CE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2F1480BA" w14:textId="77777777" w:rsidR="008F08E0" w:rsidRDefault="008F08E0" w:rsidP="008F08E0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409B30B8" w14:textId="77777777" w:rsidR="008F08E0" w:rsidRPr="00D8484A" w:rsidRDefault="008F08E0" w:rsidP="008F08E0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60B22" id="_x0000_s1042" type="#_x0000_t202" style="position:absolute;margin-left:4.3pt;margin-top:1.2pt;width:363.7pt;height:187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" filled="f" stroked="f">
                <v:textbox inset="0,0,0,0">
                  <w:txbxContent>
                    <w:p w14:paraId="5443FD4E" w14:textId="77777777" w:rsidR="008F08E0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When the festival is over, I will go home with my Festival of The Girl goody bag.</w:t>
                      </w:r>
                    </w:p>
                    <w:p w14:paraId="4F59871B" w14:textId="77777777" w:rsidR="008F08E0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8A0F49F" w14:textId="77777777" w:rsidR="008F08E0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Going somewhere new is fun. I will learn new things. I will try something new if I want to. </w:t>
                      </w:r>
                    </w:p>
                    <w:p w14:paraId="11D53B20" w14:textId="77777777" w:rsidR="008F08E0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C49F96A" w14:textId="77777777" w:rsidR="008F08E0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Well</w:t>
                      </w:r>
                      <w:proofErr w:type="gramEnd"/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done me!</w:t>
                      </w:r>
                    </w:p>
                    <w:p w14:paraId="7CF23996" w14:textId="77777777" w:rsidR="008F08E0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39826C6" w14:textId="77777777" w:rsidR="008F08E0" w:rsidRPr="00F335CE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2F1480BA" w14:textId="77777777" w:rsidR="008F08E0" w:rsidRDefault="008F08E0" w:rsidP="008F08E0">
                      <w:pPr>
                        <w:rPr>
                          <w:lang w:eastAsia="en-US"/>
                        </w:rPr>
                      </w:pPr>
                    </w:p>
                    <w:p w14:paraId="409B30B8" w14:textId="77777777" w:rsidR="008F08E0" w:rsidRPr="00D8484A" w:rsidRDefault="008F08E0" w:rsidP="008F08E0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F08E0">
        <w:rPr>
          <w:noProof/>
        </w:rPr>
        <w:drawing>
          <wp:anchor distT="0" distB="0" distL="114300" distR="114300" simplePos="0" relativeHeight="251739136" behindDoc="0" locked="0" layoutInCell="1" allowOverlap="1" wp14:anchorId="4187AC50" wp14:editId="0CEA49B0">
            <wp:simplePos x="0" y="0"/>
            <wp:positionH relativeFrom="margin">
              <wp:posOffset>-4717019</wp:posOffset>
            </wp:positionH>
            <wp:positionV relativeFrom="paragraph">
              <wp:posOffset>5466149</wp:posOffset>
            </wp:positionV>
            <wp:extent cx="3528004" cy="3362325"/>
            <wp:effectExtent l="0" t="0" r="3175" b="3175"/>
            <wp:wrapNone/>
            <wp:docPr id="1723433592" name="Picture 1723433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4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8E0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319A980" wp14:editId="5A884EB1">
                <wp:simplePos x="0" y="0"/>
                <wp:positionH relativeFrom="margin">
                  <wp:posOffset>-5115371</wp:posOffset>
                </wp:positionH>
                <wp:positionV relativeFrom="margin">
                  <wp:posOffset>3021996</wp:posOffset>
                </wp:positionV>
                <wp:extent cx="4618990" cy="2377440"/>
                <wp:effectExtent l="0" t="0" r="3810" b="10160"/>
                <wp:wrapSquare wrapText="bothSides"/>
                <wp:docPr id="751960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C78E6" w14:textId="77777777" w:rsidR="008F08E0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When the festival is over, I will go home with my Festival of The Girl goody bag.</w:t>
                            </w:r>
                          </w:p>
                          <w:p w14:paraId="21C6DF21" w14:textId="77777777" w:rsidR="008F08E0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656ACB14" w14:textId="77777777" w:rsidR="008F08E0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Going somewhere new is fun. I will learn new things. I will try something new if I want to. </w:t>
                            </w:r>
                          </w:p>
                          <w:p w14:paraId="4CFDB327" w14:textId="77777777" w:rsidR="008F08E0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BCEC6CB" w14:textId="77777777" w:rsidR="008F08E0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Well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done me!</w:t>
                            </w:r>
                          </w:p>
                          <w:p w14:paraId="06AD3B9B" w14:textId="77777777" w:rsidR="008F08E0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ED46554" w14:textId="77777777" w:rsidR="008F08E0" w:rsidRPr="00F335CE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5400DF2" w14:textId="77777777" w:rsidR="008F08E0" w:rsidRDefault="008F08E0" w:rsidP="008F08E0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3563F33A" w14:textId="77777777" w:rsidR="008F08E0" w:rsidRPr="00D8484A" w:rsidRDefault="008F08E0" w:rsidP="008F08E0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9A980" id="_x0000_s1043" type="#_x0000_t202" style="position:absolute;margin-left:-402.8pt;margin-top:237.95pt;width:363.7pt;height:187.2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" filled="f" stroked="f">
                <v:textbox inset="0,0,0,0">
                  <w:txbxContent>
                    <w:p w14:paraId="454C78E6" w14:textId="77777777" w:rsidR="008F08E0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When the festival is over, I will go home with my Festival of The Girl goody bag.</w:t>
                      </w:r>
                    </w:p>
                    <w:p w14:paraId="21C6DF21" w14:textId="77777777" w:rsidR="008F08E0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656ACB14" w14:textId="77777777" w:rsidR="008F08E0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Going somewhere new is fun. I will learn new things. I will try something new if I want to. </w:t>
                      </w:r>
                    </w:p>
                    <w:p w14:paraId="4CFDB327" w14:textId="77777777" w:rsidR="008F08E0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BCEC6CB" w14:textId="77777777" w:rsidR="008F08E0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Well</w:t>
                      </w:r>
                      <w:proofErr w:type="gramEnd"/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done me!</w:t>
                      </w:r>
                    </w:p>
                    <w:p w14:paraId="06AD3B9B" w14:textId="77777777" w:rsidR="008F08E0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ED46554" w14:textId="77777777" w:rsidR="008F08E0" w:rsidRPr="00F335CE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5400DF2" w14:textId="77777777" w:rsidR="008F08E0" w:rsidRDefault="008F08E0" w:rsidP="008F08E0">
                      <w:pPr>
                        <w:rPr>
                          <w:lang w:eastAsia="en-US"/>
                        </w:rPr>
                      </w:pPr>
                    </w:p>
                    <w:p w14:paraId="3563F33A" w14:textId="77777777" w:rsidR="008F08E0" w:rsidRPr="00D8484A" w:rsidRDefault="008F08E0" w:rsidP="008F08E0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F08E0">
        <w:rPr>
          <w:noProof/>
        </w:rPr>
        <w:drawing>
          <wp:anchor distT="0" distB="0" distL="114300" distR="114300" simplePos="0" relativeHeight="251736064" behindDoc="0" locked="0" layoutInCell="1" allowOverlap="1" wp14:anchorId="2459E146" wp14:editId="2723EDC2">
            <wp:simplePos x="0" y="0"/>
            <wp:positionH relativeFrom="margin">
              <wp:posOffset>-4869419</wp:posOffset>
            </wp:positionH>
            <wp:positionV relativeFrom="paragraph">
              <wp:posOffset>5313749</wp:posOffset>
            </wp:positionV>
            <wp:extent cx="3528004" cy="3362325"/>
            <wp:effectExtent l="0" t="0" r="3175" b="3175"/>
            <wp:wrapNone/>
            <wp:docPr id="1883623721" name="Picture 188362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4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8E0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864EF37" wp14:editId="4339CC40">
                <wp:simplePos x="0" y="0"/>
                <wp:positionH relativeFrom="margin">
                  <wp:posOffset>-5267771</wp:posOffset>
                </wp:positionH>
                <wp:positionV relativeFrom="margin">
                  <wp:posOffset>2869596</wp:posOffset>
                </wp:positionV>
                <wp:extent cx="4618990" cy="2377440"/>
                <wp:effectExtent l="0" t="0" r="3810" b="10160"/>
                <wp:wrapSquare wrapText="bothSides"/>
                <wp:docPr id="1808778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5B3A0" w14:textId="77777777" w:rsidR="008F08E0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When the festival is over, I will go home with my Festival of The Girl goody bag.</w:t>
                            </w:r>
                          </w:p>
                          <w:p w14:paraId="5058F33D" w14:textId="77777777" w:rsidR="008F08E0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F785D92" w14:textId="77777777" w:rsidR="008F08E0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Going somewhere new is fun. I will learn new things. I will try something new if I want to. </w:t>
                            </w:r>
                          </w:p>
                          <w:p w14:paraId="47AAB841" w14:textId="77777777" w:rsidR="008F08E0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B6B6628" w14:textId="77777777" w:rsidR="008F08E0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Well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done me!</w:t>
                            </w:r>
                          </w:p>
                          <w:p w14:paraId="623B16D9" w14:textId="77777777" w:rsidR="008F08E0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0FE868AA" w14:textId="77777777" w:rsidR="008F08E0" w:rsidRPr="00F335CE" w:rsidRDefault="008F08E0" w:rsidP="008F08E0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6203EF76" w14:textId="77777777" w:rsidR="008F08E0" w:rsidRDefault="008F08E0" w:rsidP="008F08E0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4C067A6D" w14:textId="77777777" w:rsidR="008F08E0" w:rsidRPr="00D8484A" w:rsidRDefault="008F08E0" w:rsidP="008F08E0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4EF37" id="_x0000_s1044" type="#_x0000_t202" style="position:absolute;margin-left:-414.8pt;margin-top:225.95pt;width:363.7pt;height:187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" filled="f" stroked="f">
                <v:textbox inset="0,0,0,0">
                  <w:txbxContent>
                    <w:p w14:paraId="7BD5B3A0" w14:textId="77777777" w:rsidR="008F08E0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When the festival is over, I will go home with my Festival of The Girl goody bag.</w:t>
                      </w:r>
                    </w:p>
                    <w:p w14:paraId="5058F33D" w14:textId="77777777" w:rsidR="008F08E0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F785D92" w14:textId="77777777" w:rsidR="008F08E0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Going somewhere new is fun. I will learn new things. I will try something new if I want to. </w:t>
                      </w:r>
                    </w:p>
                    <w:p w14:paraId="47AAB841" w14:textId="77777777" w:rsidR="008F08E0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B6B6628" w14:textId="77777777" w:rsidR="008F08E0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Well</w:t>
                      </w:r>
                      <w:proofErr w:type="gramEnd"/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done me!</w:t>
                      </w:r>
                    </w:p>
                    <w:p w14:paraId="623B16D9" w14:textId="77777777" w:rsidR="008F08E0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0FE868AA" w14:textId="77777777" w:rsidR="008F08E0" w:rsidRPr="00F335CE" w:rsidRDefault="008F08E0" w:rsidP="008F08E0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6203EF76" w14:textId="77777777" w:rsidR="008F08E0" w:rsidRDefault="008F08E0" w:rsidP="008F08E0">
                      <w:pPr>
                        <w:rPr>
                          <w:lang w:eastAsia="en-US"/>
                        </w:rPr>
                      </w:pPr>
                    </w:p>
                    <w:p w14:paraId="4C067A6D" w14:textId="77777777" w:rsidR="008F08E0" w:rsidRPr="00D8484A" w:rsidRDefault="008F08E0" w:rsidP="008F08E0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5D3409" w:rsidRPr="00657F4B" w:rsidSect="00F128B9">
      <w:headerReference w:type="default" r:id="rId21"/>
      <w:footerReference w:type="default" r:id="rId22"/>
      <w:pgSz w:w="16838" w:h="11906" w:orient="landscape" w:code="9"/>
      <w:pgMar w:top="567" w:right="567" w:bottom="567" w:left="567" w:header="397" w:footer="737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432F0" w14:textId="77777777" w:rsidR="00F24233" w:rsidRDefault="00F24233" w:rsidP="004A07B6">
      <w:r>
        <w:separator/>
      </w:r>
    </w:p>
  </w:endnote>
  <w:endnote w:type="continuationSeparator" w:id="0">
    <w:p w14:paraId="12EC8290" w14:textId="77777777" w:rsidR="00F24233" w:rsidRDefault="00F24233" w:rsidP="004A0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994FBD1-E9DF-C44D-9F4D-2CD8E96CDE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CF6F705-30AB-0446-8F58-0282AB7DEE7E}"/>
    <w:embedBold r:id="rId3" w:fontKey="{7851CCF8-16AE-0B4D-9DF0-B9D25600D3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14ED201-4C2B-6D47-B4D0-4E0FB8BF6EA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21F2CE5-E1AE-F54F-BC0F-4F36BF2CCA9D}"/>
  </w:font>
  <w:font w:name="SF Cartoonist Hand">
    <w:panose1 w:val="020B0604020202020204"/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D2CD225-B314-2E49-9081-411795D30C95}"/>
    <w:embedBold r:id="rId8" w:fontKey="{F292248C-D217-6E40-8AF5-56735999122D}"/>
    <w:embedItalic r:id="rId9" w:fontKey="{CD1DF2C5-AF28-2144-B84B-678E3DA9D4F1}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10" w:fontKey="{ED293AEE-6F42-9447-807A-6D79BA1949FE}"/>
    <w:embedBold r:id="rId11" w:fontKey="{3E5D4DC2-B905-334E-8EAE-C235D522E813}"/>
  </w:font>
  <w:font w:name="Sassoon Infant Rg">
    <w:panose1 w:val="020B0604020202020204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Calibri"/>
    <w:panose1 w:val="020B0604020202020204"/>
    <w:charset w:val="00"/>
    <w:family w:val="auto"/>
    <w:pitch w:val="variable"/>
    <w:sig w:usb0="00000007" w:usb1="00000001" w:usb2="00000000" w:usb3="00000000" w:csb0="00000093" w:csb1="00000000"/>
  </w:font>
  <w:font w:name="Twinkl Sb">
    <w:altName w:val="Arial"/>
    <w:panose1 w:val="020B0604020202020204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Calibri"/>
    <w:panose1 w:val="020B0604020202020204"/>
    <w:charset w:val="00"/>
    <w:family w:val="modern"/>
    <w:notTrueType/>
    <w:pitch w:val="variable"/>
    <w:sig w:usb0="8000008B" w:usb1="0000004A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ED899128-0D7E-DB4A-B163-0EB36F3C97F3}"/>
    <w:embedBold r:id="rId17" w:fontKey="{0EE247FB-5C9B-C649-AC86-034A310A5F44}"/>
    <w:embedItalic r:id="rId18" w:fontKey="{6D9E869D-3FC5-5446-80A1-B28703E69D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22B65287-4AF9-5D4E-9E9D-68959D567F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C4EAE" w14:textId="73F45CE4" w:rsidR="00AC196C" w:rsidRDefault="00313157" w:rsidP="004A07B6">
    <w:pPr>
      <w:pStyle w:val="Footer"/>
    </w:pPr>
    <w:r>
      <w:rPr>
        <w:noProof/>
      </w:rPr>
      <w:drawing>
        <wp:anchor distT="0" distB="0" distL="114300" distR="114300" simplePos="0" relativeHeight="251655680" behindDoc="0" locked="0" layoutInCell="1" allowOverlap="1" wp14:anchorId="1DA51A94" wp14:editId="11F80C16">
          <wp:simplePos x="0" y="0"/>
          <wp:positionH relativeFrom="column">
            <wp:posOffset>6981190</wp:posOffset>
          </wp:positionH>
          <wp:positionV relativeFrom="paragraph">
            <wp:posOffset>-474345</wp:posOffset>
          </wp:positionV>
          <wp:extent cx="1314450" cy="107632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B33CC" w14:textId="77777777" w:rsidR="003A2B53" w:rsidRDefault="003A2B53" w:rsidP="004A07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E5480" w14:textId="77777777" w:rsidR="00F24233" w:rsidRDefault="00F24233" w:rsidP="004A07B6">
      <w:r>
        <w:separator/>
      </w:r>
    </w:p>
  </w:footnote>
  <w:footnote w:type="continuationSeparator" w:id="0">
    <w:p w14:paraId="7B6ACC06" w14:textId="77777777" w:rsidR="00F24233" w:rsidRDefault="00F24233" w:rsidP="004A0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CB751" w14:textId="520F13A7" w:rsidR="00312885" w:rsidRDefault="00313157" w:rsidP="004A07B6"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1C47957" wp14:editId="337C4BC9">
              <wp:simplePos x="0" y="0"/>
              <wp:positionH relativeFrom="column">
                <wp:posOffset>5126355</wp:posOffset>
              </wp:positionH>
              <wp:positionV relativeFrom="paragraph">
                <wp:posOffset>-128270</wp:posOffset>
              </wp:positionV>
              <wp:extent cx="5076825" cy="7315200"/>
              <wp:effectExtent l="38100" t="38100" r="41275" b="38100"/>
              <wp:wrapNone/>
              <wp:docPr id="4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BEDEC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6ED2E61" id="AutoShape 11" o:spid="_x0000_s1026" style="position:absolute;margin-left:403.65pt;margin-top:-10.1pt;width:399.75pt;height:8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" filled="f" strokecolor="#bedec6" strokeweight="6pt"/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96FB5FB" wp14:editId="44C7F64B">
              <wp:simplePos x="0" y="0"/>
              <wp:positionH relativeFrom="column">
                <wp:posOffset>-236220</wp:posOffset>
              </wp:positionH>
              <wp:positionV relativeFrom="paragraph">
                <wp:posOffset>-128270</wp:posOffset>
              </wp:positionV>
              <wp:extent cx="5076825" cy="7315200"/>
              <wp:effectExtent l="38100" t="38100" r="41275" b="38100"/>
              <wp:wrapNone/>
              <wp:docPr id="3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BEDEC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8D17CDE" id="AutoShape 10" o:spid="_x0000_s1026" style="position:absolute;margin-left:-18.6pt;margin-top:-10.1pt;width:399.75pt;height:8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" filled="f" strokecolor="#bedec6" strokeweight="6pt"/>
          </w:pict>
        </mc:Fallback>
      </mc:AlternateContent>
    </w:r>
    <w:r w:rsidR="00AA4A0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88517" w14:textId="1FD0941C" w:rsidR="00A84CE3" w:rsidRDefault="00313157" w:rsidP="004A07B6"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1F962AD" wp14:editId="18CA3143">
              <wp:simplePos x="0" y="0"/>
              <wp:positionH relativeFrom="margin">
                <wp:posOffset>4986655</wp:posOffset>
              </wp:positionH>
              <wp:positionV relativeFrom="margin">
                <wp:posOffset>-377190</wp:posOffset>
              </wp:positionV>
              <wp:extent cx="0" cy="7162800"/>
              <wp:effectExtent l="12700" t="11430" r="6350" b="7620"/>
              <wp:wrapNone/>
              <wp:docPr id="2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628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AE20A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392.65pt;margin-top:-29.7pt;width:0;height:564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">
              <v:stroke dashstyle="dash"/>
              <w10:wrap anchorx="margin" anchory="margin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74B688E" wp14:editId="52B881A2">
              <wp:simplePos x="0" y="0"/>
              <wp:positionH relativeFrom="column">
                <wp:posOffset>-207645</wp:posOffset>
              </wp:positionH>
              <wp:positionV relativeFrom="paragraph">
                <wp:posOffset>-109220</wp:posOffset>
              </wp:positionV>
              <wp:extent cx="10363200" cy="7258050"/>
              <wp:effectExtent l="38100" t="38100" r="38100" b="4445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363200" cy="7258050"/>
                      </a:xfrm>
                      <a:prstGeom prst="roundRect">
                        <a:avLst>
                          <a:gd name="adj" fmla="val 5204"/>
                        </a:avLst>
                      </a:prstGeom>
                      <a:noFill/>
                      <a:ln w="76200">
                        <a:solidFill>
                          <a:srgbClr val="BEDEC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C5E6657" id="AutoShape 13" o:spid="_x0000_s1026" style="position:absolute;margin-left:-16.35pt;margin-top:-8.6pt;width:816pt;height:57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" filled="f" strokecolor="#bedec6" strokeweight="6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231F52"/>
    <w:multiLevelType w:val="hybridMultilevel"/>
    <w:tmpl w:val="7A383FC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F0FA5"/>
    <w:multiLevelType w:val="hybridMultilevel"/>
    <w:tmpl w:val="C8A01D50"/>
    <w:lvl w:ilvl="0" w:tplc="DA3832DE">
      <w:start w:val="1"/>
      <w:numFmt w:val="bullet"/>
      <w:pStyle w:val="ListParagraph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582C4B32"/>
    <w:multiLevelType w:val="hybridMultilevel"/>
    <w:tmpl w:val="224E6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690FA7"/>
    <w:multiLevelType w:val="hybridMultilevel"/>
    <w:tmpl w:val="04C439F2"/>
    <w:lvl w:ilvl="0" w:tplc="546C17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7730222">
    <w:abstractNumId w:val="2"/>
  </w:num>
  <w:num w:numId="2" w16cid:durableId="729962358">
    <w:abstractNumId w:val="7"/>
  </w:num>
  <w:num w:numId="3" w16cid:durableId="627443220">
    <w:abstractNumId w:val="0"/>
  </w:num>
  <w:num w:numId="4" w16cid:durableId="1715109655">
    <w:abstractNumId w:val="5"/>
  </w:num>
  <w:num w:numId="5" w16cid:durableId="1538274310">
    <w:abstractNumId w:val="5"/>
  </w:num>
  <w:num w:numId="6" w16cid:durableId="2064208180">
    <w:abstractNumId w:val="6"/>
  </w:num>
  <w:num w:numId="7" w16cid:durableId="1821118968">
    <w:abstractNumId w:val="3"/>
  </w:num>
  <w:num w:numId="8" w16cid:durableId="463473528">
    <w:abstractNumId w:val="4"/>
  </w:num>
  <w:num w:numId="9" w16cid:durableId="10658778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CE3"/>
    <w:rsid w:val="00000180"/>
    <w:rsid w:val="00054D32"/>
    <w:rsid w:val="00070F52"/>
    <w:rsid w:val="00071820"/>
    <w:rsid w:val="000B60A4"/>
    <w:rsid w:val="000C442B"/>
    <w:rsid w:val="000F262C"/>
    <w:rsid w:val="00130D05"/>
    <w:rsid w:val="0016276B"/>
    <w:rsid w:val="00166A97"/>
    <w:rsid w:val="001678B9"/>
    <w:rsid w:val="00182D4F"/>
    <w:rsid w:val="001C1D3C"/>
    <w:rsid w:val="001D6A87"/>
    <w:rsid w:val="001E14CE"/>
    <w:rsid w:val="001F2DD8"/>
    <w:rsid w:val="002231A8"/>
    <w:rsid w:val="0023322E"/>
    <w:rsid w:val="00247FF9"/>
    <w:rsid w:val="002D31CD"/>
    <w:rsid w:val="002E3B13"/>
    <w:rsid w:val="002E4225"/>
    <w:rsid w:val="002F1A97"/>
    <w:rsid w:val="00312885"/>
    <w:rsid w:val="00312E26"/>
    <w:rsid w:val="00313157"/>
    <w:rsid w:val="003471D3"/>
    <w:rsid w:val="0035035F"/>
    <w:rsid w:val="003706D9"/>
    <w:rsid w:val="003740BE"/>
    <w:rsid w:val="00397F69"/>
    <w:rsid w:val="003A2B53"/>
    <w:rsid w:val="003D02E3"/>
    <w:rsid w:val="003D40E2"/>
    <w:rsid w:val="003D4ACC"/>
    <w:rsid w:val="003D5049"/>
    <w:rsid w:val="00411AE5"/>
    <w:rsid w:val="00437496"/>
    <w:rsid w:val="0044535C"/>
    <w:rsid w:val="00461653"/>
    <w:rsid w:val="00473596"/>
    <w:rsid w:val="004A07B6"/>
    <w:rsid w:val="004E6F58"/>
    <w:rsid w:val="00546890"/>
    <w:rsid w:val="00553304"/>
    <w:rsid w:val="005620C3"/>
    <w:rsid w:val="0058005C"/>
    <w:rsid w:val="005828C4"/>
    <w:rsid w:val="00582AA3"/>
    <w:rsid w:val="005A6F52"/>
    <w:rsid w:val="005C33C0"/>
    <w:rsid w:val="005D3409"/>
    <w:rsid w:val="005D3C40"/>
    <w:rsid w:val="005D6486"/>
    <w:rsid w:val="005F022B"/>
    <w:rsid w:val="005F105C"/>
    <w:rsid w:val="00600036"/>
    <w:rsid w:val="0061288A"/>
    <w:rsid w:val="006227BD"/>
    <w:rsid w:val="006277CF"/>
    <w:rsid w:val="00657F4B"/>
    <w:rsid w:val="00673395"/>
    <w:rsid w:val="006B2456"/>
    <w:rsid w:val="006C1276"/>
    <w:rsid w:val="007D2156"/>
    <w:rsid w:val="007D3B20"/>
    <w:rsid w:val="00805D05"/>
    <w:rsid w:val="008678C8"/>
    <w:rsid w:val="00872D60"/>
    <w:rsid w:val="0087547E"/>
    <w:rsid w:val="008C6546"/>
    <w:rsid w:val="008D1F80"/>
    <w:rsid w:val="008F08E0"/>
    <w:rsid w:val="008F6B11"/>
    <w:rsid w:val="00900D20"/>
    <w:rsid w:val="0091217C"/>
    <w:rsid w:val="00920F12"/>
    <w:rsid w:val="0098675E"/>
    <w:rsid w:val="00990373"/>
    <w:rsid w:val="009967FD"/>
    <w:rsid w:val="009B4D3D"/>
    <w:rsid w:val="009C2754"/>
    <w:rsid w:val="009D2419"/>
    <w:rsid w:val="009E74FB"/>
    <w:rsid w:val="009F3C31"/>
    <w:rsid w:val="00A15C7E"/>
    <w:rsid w:val="00A16DB2"/>
    <w:rsid w:val="00A67471"/>
    <w:rsid w:val="00A8075A"/>
    <w:rsid w:val="00A84CE3"/>
    <w:rsid w:val="00AA0B46"/>
    <w:rsid w:val="00AA4A05"/>
    <w:rsid w:val="00AB5D1A"/>
    <w:rsid w:val="00AB7C3A"/>
    <w:rsid w:val="00AC118F"/>
    <w:rsid w:val="00AC196C"/>
    <w:rsid w:val="00AC7ED1"/>
    <w:rsid w:val="00AE5C0E"/>
    <w:rsid w:val="00B205F7"/>
    <w:rsid w:val="00B5218B"/>
    <w:rsid w:val="00B70D99"/>
    <w:rsid w:val="00B7399D"/>
    <w:rsid w:val="00B934A5"/>
    <w:rsid w:val="00B9505F"/>
    <w:rsid w:val="00B96054"/>
    <w:rsid w:val="00BC6318"/>
    <w:rsid w:val="00BC77F8"/>
    <w:rsid w:val="00BD05A9"/>
    <w:rsid w:val="00BD2432"/>
    <w:rsid w:val="00BE3DDC"/>
    <w:rsid w:val="00BF04E8"/>
    <w:rsid w:val="00C171E4"/>
    <w:rsid w:val="00C415D1"/>
    <w:rsid w:val="00C447C8"/>
    <w:rsid w:val="00C50BC0"/>
    <w:rsid w:val="00C61373"/>
    <w:rsid w:val="00CB6661"/>
    <w:rsid w:val="00CC7261"/>
    <w:rsid w:val="00CF3BA6"/>
    <w:rsid w:val="00CF583A"/>
    <w:rsid w:val="00D07712"/>
    <w:rsid w:val="00D4514C"/>
    <w:rsid w:val="00D51465"/>
    <w:rsid w:val="00D568DB"/>
    <w:rsid w:val="00D7312F"/>
    <w:rsid w:val="00D8484A"/>
    <w:rsid w:val="00DA64C0"/>
    <w:rsid w:val="00DB1683"/>
    <w:rsid w:val="00E73ADB"/>
    <w:rsid w:val="00E8191C"/>
    <w:rsid w:val="00E93653"/>
    <w:rsid w:val="00EA20D1"/>
    <w:rsid w:val="00EC4115"/>
    <w:rsid w:val="00ED1CDA"/>
    <w:rsid w:val="00ED57AA"/>
    <w:rsid w:val="00EF44C9"/>
    <w:rsid w:val="00F100C6"/>
    <w:rsid w:val="00F128B9"/>
    <w:rsid w:val="00F1338D"/>
    <w:rsid w:val="00F22211"/>
    <w:rsid w:val="00F24233"/>
    <w:rsid w:val="00F335CE"/>
    <w:rsid w:val="00F4033D"/>
    <w:rsid w:val="00F43613"/>
    <w:rsid w:val="00F467C2"/>
    <w:rsid w:val="00F534DB"/>
    <w:rsid w:val="00F55058"/>
    <w:rsid w:val="00F73E0C"/>
    <w:rsid w:val="00F85F32"/>
    <w:rsid w:val="00FA066F"/>
    <w:rsid w:val="00FB6E6E"/>
    <w:rsid w:val="00FC04B7"/>
    <w:rsid w:val="00FC13B8"/>
    <w:rsid w:val="00FC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7291F"/>
  <w15:chartTrackingRefBased/>
  <w15:docId w15:val="{47B63721-369E-4815-8D61-C14301F22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A07B6"/>
    <w:pPr>
      <w:suppressAutoHyphens/>
      <w:autoSpaceDE w:val="0"/>
      <w:autoSpaceDN w:val="0"/>
      <w:adjustRightInd w:val="0"/>
      <w:spacing w:after="160" w:line="259" w:lineRule="auto"/>
      <w:textAlignment w:val="center"/>
    </w:pPr>
    <w:rPr>
      <w:rFonts w:ascii="Twinkl" w:hAnsi="Twinkl" w:cs="Twinkl"/>
      <w:color w:val="1C1C1C"/>
      <w:sz w:val="32"/>
      <w:szCs w:val="32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A84CE3"/>
    <w:pPr>
      <w:spacing w:after="24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FB6E6E"/>
    <w:pPr>
      <w:spacing w:before="57" w:after="0"/>
      <w:outlineLvl w:val="1"/>
    </w:pPr>
    <w:rPr>
      <w:b/>
      <w:bCs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FB6E6E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A84CE3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FB6E6E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FB6E6E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FB6E6E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FB6E6E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FB6E6E"/>
    <w:pPr>
      <w:ind w:left="357" w:hanging="357"/>
    </w:pPr>
  </w:style>
  <w:style w:type="character" w:customStyle="1" w:styleId="Bullets-TwinklChar">
    <w:name w:val="Bullets - Twinkl Char"/>
    <w:link w:val="Bullets-Twinkl"/>
    <w:rsid w:val="00FB6E6E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E73ADB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E73ADB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FB6E6E"/>
    <w:pPr>
      <w:numPr>
        <w:numId w:val="5"/>
      </w:numPr>
    </w:pPr>
  </w:style>
  <w:style w:type="character" w:customStyle="1" w:styleId="NumberedBullets-TwinklChar">
    <w:name w:val="Numbered Bullets - Twinkl Char"/>
    <w:link w:val="NumberedBullets-Twinkl"/>
    <w:rsid w:val="00FB6E6E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FB6E6E"/>
  </w:style>
  <w:style w:type="character" w:customStyle="1" w:styleId="IndentedNumberedBullets-TwinklChar">
    <w:name w:val="Indented Numbered Bullets - Twinkl Char"/>
    <w:link w:val="IndentedNumberedBullets-Twinkl"/>
    <w:rsid w:val="00FB6E6E"/>
  </w:style>
  <w:style w:type="paragraph" w:styleId="ListParagraph">
    <w:name w:val="List Paragraph"/>
    <w:aliases w:val="Indented Bullets - Twinkl"/>
    <w:basedOn w:val="Normal"/>
    <w:uiPriority w:val="34"/>
    <w:qFormat/>
    <w:rsid w:val="00FB6E6E"/>
    <w:pPr>
      <w:numPr>
        <w:numId w:val="7"/>
      </w:numPr>
      <w:ind w:left="714" w:hanging="357"/>
    </w:pPr>
  </w:style>
  <w:style w:type="paragraph" w:customStyle="1" w:styleId="PageNumbers-Twinkl">
    <w:name w:val="Page Numbers - Twinkl"/>
    <w:basedOn w:val="Header"/>
    <w:link w:val="PageNumbers-TwinklChar"/>
    <w:qFormat/>
    <w:rsid w:val="00FB6E6E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FB6E6E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6E6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6E6E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FB6E6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6E6E"/>
    <w:rPr>
      <w:rFonts w:ascii="Twinkl" w:hAnsi="Twinkl" w:cs="Twinkl"/>
      <w:color w:val="1C1C1C"/>
      <w:sz w:val="26"/>
      <w:szCs w:val="26"/>
    </w:rPr>
  </w:style>
  <w:style w:type="paragraph" w:customStyle="1" w:styleId="Heading1KS1">
    <w:name w:val="Heading 1 (KS1)"/>
    <w:basedOn w:val="Normal"/>
    <w:uiPriority w:val="99"/>
    <w:rsid w:val="00D568DB"/>
    <w:pPr>
      <w:spacing w:after="170" w:line="288" w:lineRule="auto"/>
      <w:jc w:val="center"/>
    </w:pPr>
    <w:rPr>
      <w:b/>
      <w:bCs/>
      <w:color w:val="131312"/>
      <w:sz w:val="66"/>
      <w:szCs w:val="66"/>
      <w:lang w:eastAsia="zh-CN"/>
    </w:rPr>
  </w:style>
  <w:style w:type="paragraph" w:styleId="NormalWeb">
    <w:name w:val="Normal (Web)"/>
    <w:basedOn w:val="Normal"/>
    <w:uiPriority w:val="99"/>
    <w:unhideWhenUsed/>
    <w:rsid w:val="00DA64C0"/>
    <w:pPr>
      <w:suppressAutoHyphens w:val="0"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58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Current%20Work\T-S-3770-Touching-My-Own-Belongings-Social-Stories\-Editable\-Booklet\Editable%20Bookl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62CA0-16AF-4026-82C3-253765D76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C:\#Current Work\T-S-3770-Touching-My-Own-Belongings-Social-Stories\-Editable\-Booklet\Editable Booklet.dot</Template>
  <TotalTime>37</TotalTime>
  <Pages>6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Abi Wright</cp:lastModifiedBy>
  <cp:revision>7</cp:revision>
  <dcterms:created xsi:type="dcterms:W3CDTF">2025-10-14T20:23:00Z</dcterms:created>
  <dcterms:modified xsi:type="dcterms:W3CDTF">2026-03-18T10:12:00Z</dcterms:modified>
</cp:coreProperties>
</file>